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CCDB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BUNNY</w:t>
      </w:r>
      <w:r>
        <w:rPr>
          <w:rFonts w:ascii="Times New Roman" w:hAnsi="Times New Roman" w:cs="Times New Roman"/>
        </w:rPr>
        <w:t xml:space="preserve">       (fl.1422)</w:t>
      </w:r>
    </w:p>
    <w:p w14:paraId="5D13D4CF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</w:p>
    <w:p w14:paraId="5CD7EE93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</w:p>
    <w:p w14:paraId="62E87463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1422</w:t>
      </w:r>
      <w:r>
        <w:rPr>
          <w:rFonts w:ascii="Times New Roman" w:hAnsi="Times New Roman" w:cs="Times New Roman"/>
        </w:rPr>
        <w:tab/>
        <w:t xml:space="preserve">She and the other executors of Richard Bunny of Wakefield(q.v.) made a </w:t>
      </w:r>
    </w:p>
    <w:p w14:paraId="0AC5E4E4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Robert Smythson of </w:t>
      </w:r>
      <w:proofErr w:type="spellStart"/>
      <w:r>
        <w:rPr>
          <w:rFonts w:ascii="Times New Roman" w:hAnsi="Times New Roman" w:cs="Times New Roman"/>
        </w:rPr>
        <w:t>Altofts</w:t>
      </w:r>
      <w:proofErr w:type="spellEnd"/>
      <w:r>
        <w:rPr>
          <w:rFonts w:ascii="Times New Roman" w:hAnsi="Times New Roman" w:cs="Times New Roman"/>
        </w:rPr>
        <w:t>(q.v.) and 4 others.</w:t>
      </w:r>
    </w:p>
    <w:p w14:paraId="64EABA05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596645">
          <w:rPr>
            <w:rStyle w:val="Hyperlink"/>
            <w:rFonts w:ascii="Times New Roman" w:hAnsi="Times New Roman" w:cs="Times New Roman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</w:rPr>
        <w:t xml:space="preserve"> )</w:t>
      </w:r>
    </w:p>
    <w:p w14:paraId="1BEF3EB1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</w:p>
    <w:p w14:paraId="4444BCDB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</w:p>
    <w:p w14:paraId="1C0DEC03" w14:textId="77777777" w:rsidR="00063E4B" w:rsidRDefault="00063E4B" w:rsidP="00063E4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537B9AF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55F8A" w14:textId="77777777" w:rsidR="00093632" w:rsidRDefault="00093632" w:rsidP="00086E2C">
      <w:pPr>
        <w:spacing w:after="0" w:line="240" w:lineRule="auto"/>
      </w:pPr>
      <w:r>
        <w:separator/>
      </w:r>
    </w:p>
  </w:endnote>
  <w:endnote w:type="continuationSeparator" w:id="0">
    <w:p w14:paraId="387D8306" w14:textId="77777777" w:rsidR="00093632" w:rsidRDefault="0009363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E22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B9A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1EE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6A972" w14:textId="77777777" w:rsidR="00093632" w:rsidRDefault="00093632" w:rsidP="00086E2C">
      <w:pPr>
        <w:spacing w:after="0" w:line="240" w:lineRule="auto"/>
      </w:pPr>
      <w:r>
        <w:separator/>
      </w:r>
    </w:p>
  </w:footnote>
  <w:footnote w:type="continuationSeparator" w:id="0">
    <w:p w14:paraId="5FE171B7" w14:textId="77777777" w:rsidR="00093632" w:rsidRDefault="0009363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29D7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32C4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801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4B"/>
    <w:rsid w:val="00063E4B"/>
    <w:rsid w:val="00086E2C"/>
    <w:rsid w:val="00093632"/>
    <w:rsid w:val="000A2E7A"/>
    <w:rsid w:val="001D1CE2"/>
    <w:rsid w:val="002244B7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92DED"/>
  <w15:chartTrackingRefBased/>
  <w15:docId w15:val="{DFC9D6A5-F10F-4BCE-B84F-D91F3CD3A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63E4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3E4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325</Characters>
  <Application>Microsoft Office Word</Application>
  <DocSecurity>0</DocSecurity>
  <Lines>18</Lines>
  <Paragraphs>7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2026-03-25T20:34:00Z</dcterms:created>
  <dcterms:modified xsi:type="dcterms:W3CDTF">2026-03-25T20:34:00Z</dcterms:modified>
</cp:coreProperties>
</file>