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A0602" w14:textId="77777777" w:rsidR="009D14A7" w:rsidRDefault="009D14A7" w:rsidP="009D14A7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Robert BULLOK</w:t>
      </w:r>
      <w:r>
        <w:rPr>
          <w:rFonts w:cs="Times New Roman"/>
        </w:rPr>
        <w:t xml:space="preserve">       (fl.1466)</w:t>
      </w:r>
    </w:p>
    <w:p w14:paraId="01A58426" w14:textId="77777777" w:rsidR="009D14A7" w:rsidRDefault="009D14A7" w:rsidP="009D14A7">
      <w:pPr>
        <w:pStyle w:val="NoSpacing"/>
        <w:rPr>
          <w:rFonts w:cs="Times New Roman"/>
        </w:rPr>
      </w:pPr>
      <w:r>
        <w:rPr>
          <w:rFonts w:cs="Times New Roman"/>
        </w:rPr>
        <w:t xml:space="preserve">of </w:t>
      </w:r>
      <w:proofErr w:type="spellStart"/>
      <w:r>
        <w:rPr>
          <w:rFonts w:cs="Times New Roman"/>
        </w:rPr>
        <w:t>St.Neots</w:t>
      </w:r>
      <w:proofErr w:type="spellEnd"/>
      <w:r>
        <w:rPr>
          <w:rFonts w:cs="Times New Roman"/>
        </w:rPr>
        <w:t>, Huntingdonshire. Gentleman.</w:t>
      </w:r>
    </w:p>
    <w:p w14:paraId="45CB5E60" w14:textId="77777777" w:rsidR="009D14A7" w:rsidRDefault="009D14A7" w:rsidP="009D14A7">
      <w:pPr>
        <w:pStyle w:val="NoSpacing"/>
        <w:rPr>
          <w:rFonts w:cs="Times New Roman"/>
        </w:rPr>
      </w:pPr>
    </w:p>
    <w:p w14:paraId="25F06809" w14:textId="77777777" w:rsidR="009D14A7" w:rsidRDefault="009D14A7" w:rsidP="009D14A7">
      <w:pPr>
        <w:pStyle w:val="NoSpacing"/>
        <w:rPr>
          <w:rFonts w:cs="Times New Roman"/>
        </w:rPr>
      </w:pPr>
    </w:p>
    <w:p w14:paraId="12D3FA70" w14:textId="77777777" w:rsidR="009D14A7" w:rsidRDefault="009D14A7" w:rsidP="009D14A7">
      <w:pPr>
        <w:pStyle w:val="NoSpacing"/>
        <w:rPr>
          <w:rFonts w:cs="Times New Roman"/>
        </w:rPr>
      </w:pPr>
      <w:r>
        <w:rPr>
          <w:rFonts w:cs="Times New Roman"/>
        </w:rPr>
        <w:t xml:space="preserve">  9 May1466</w:t>
      </w:r>
      <w:r>
        <w:rPr>
          <w:rFonts w:cs="Times New Roman"/>
        </w:rPr>
        <w:tab/>
        <w:t>He was pardoned outlawry for not appearing to answer Henry Yole of</w:t>
      </w:r>
    </w:p>
    <w:p w14:paraId="693B5401" w14:textId="77777777" w:rsidR="009D14A7" w:rsidRDefault="009D14A7" w:rsidP="009D14A7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London, brewer(q.v.), touching a debt of 16 marks 10s.</w:t>
      </w:r>
    </w:p>
    <w:p w14:paraId="2412A8D8" w14:textId="77777777" w:rsidR="009D14A7" w:rsidRDefault="009D14A7" w:rsidP="009D14A7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(C.P.R. 1461-67 p.501)</w:t>
      </w:r>
    </w:p>
    <w:p w14:paraId="7AE43152" w14:textId="77777777" w:rsidR="009D14A7" w:rsidRDefault="009D14A7" w:rsidP="009D14A7">
      <w:pPr>
        <w:pStyle w:val="NoSpacing"/>
        <w:rPr>
          <w:rFonts w:cs="Times New Roman"/>
        </w:rPr>
      </w:pPr>
    </w:p>
    <w:p w14:paraId="1F45023D" w14:textId="77777777" w:rsidR="009D14A7" w:rsidRDefault="009D14A7" w:rsidP="009D14A7">
      <w:pPr>
        <w:pStyle w:val="NoSpacing"/>
        <w:rPr>
          <w:rFonts w:cs="Times New Roman"/>
        </w:rPr>
      </w:pPr>
    </w:p>
    <w:p w14:paraId="3573A3EB" w14:textId="77777777" w:rsidR="009D14A7" w:rsidRDefault="009D14A7" w:rsidP="009D14A7">
      <w:pPr>
        <w:pStyle w:val="NoSpacing"/>
        <w:rPr>
          <w:rFonts w:cs="Times New Roman"/>
        </w:rPr>
      </w:pPr>
      <w:r>
        <w:rPr>
          <w:rFonts w:cs="Times New Roman"/>
        </w:rPr>
        <w:t>28 April 2026</w:t>
      </w:r>
    </w:p>
    <w:p w14:paraId="5342654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5299D" w14:textId="77777777" w:rsidR="00B57EA4" w:rsidRDefault="00B57EA4" w:rsidP="00086E2C">
      <w:pPr>
        <w:spacing w:after="0" w:line="240" w:lineRule="auto"/>
      </w:pPr>
      <w:r>
        <w:separator/>
      </w:r>
    </w:p>
  </w:endnote>
  <w:endnote w:type="continuationSeparator" w:id="0">
    <w:p w14:paraId="3019F6D3" w14:textId="77777777" w:rsidR="00B57EA4" w:rsidRDefault="00B57EA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5A51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33A8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C303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9B5CB" w14:textId="77777777" w:rsidR="00B57EA4" w:rsidRDefault="00B57EA4" w:rsidP="00086E2C">
      <w:pPr>
        <w:spacing w:after="0" w:line="240" w:lineRule="auto"/>
      </w:pPr>
      <w:r>
        <w:separator/>
      </w:r>
    </w:p>
  </w:footnote>
  <w:footnote w:type="continuationSeparator" w:id="0">
    <w:p w14:paraId="3E14E4D8" w14:textId="77777777" w:rsidR="00B57EA4" w:rsidRDefault="00B57EA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F956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715F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1165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4A7"/>
    <w:rsid w:val="00086E2C"/>
    <w:rsid w:val="000A2E7A"/>
    <w:rsid w:val="002244B7"/>
    <w:rsid w:val="00314D94"/>
    <w:rsid w:val="005435B9"/>
    <w:rsid w:val="00617568"/>
    <w:rsid w:val="006E68FA"/>
    <w:rsid w:val="008E56AD"/>
    <w:rsid w:val="009D14A7"/>
    <w:rsid w:val="00AF5432"/>
    <w:rsid w:val="00AF65CA"/>
    <w:rsid w:val="00B57EA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C7E6D"/>
  <w15:chartTrackingRefBased/>
  <w15:docId w15:val="{E6F4E05A-D610-40DD-B8A8-EC7FFCA25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2026-05-03T06:33:00Z</dcterms:created>
  <dcterms:modified xsi:type="dcterms:W3CDTF">2026-05-03T06:33:00Z</dcterms:modified>
</cp:coreProperties>
</file>