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998792" w14:textId="77777777" w:rsidR="00C60695" w:rsidRDefault="00C60695" w:rsidP="00C60695">
      <w:pPr>
        <w:pStyle w:val="NoSpacing"/>
        <w:jc w:val="both"/>
        <w:rPr>
          <w:szCs w:val="24"/>
        </w:rPr>
      </w:pPr>
      <w:r>
        <w:rPr>
          <w:szCs w:val="24"/>
          <w:u w:val="single"/>
        </w:rPr>
        <w:t>Robert BULLOK</w:t>
      </w:r>
      <w:r>
        <w:rPr>
          <w:szCs w:val="24"/>
        </w:rPr>
        <w:t xml:space="preserve">        (fl.1433)</w:t>
      </w:r>
    </w:p>
    <w:p w14:paraId="75F2C7D3" w14:textId="77777777" w:rsidR="00C60695" w:rsidRDefault="00C60695" w:rsidP="00C60695">
      <w:pPr>
        <w:pStyle w:val="NoSpacing"/>
        <w:jc w:val="both"/>
        <w:rPr>
          <w:szCs w:val="24"/>
        </w:rPr>
      </w:pPr>
      <w:r>
        <w:rPr>
          <w:szCs w:val="24"/>
        </w:rPr>
        <w:t>of Carlisle. Tanner.</w:t>
      </w:r>
    </w:p>
    <w:p w14:paraId="7DE8D70B" w14:textId="77777777" w:rsidR="00C60695" w:rsidRDefault="00C60695" w:rsidP="00C60695">
      <w:pPr>
        <w:pStyle w:val="NoSpacing"/>
        <w:jc w:val="both"/>
        <w:rPr>
          <w:szCs w:val="24"/>
        </w:rPr>
      </w:pPr>
    </w:p>
    <w:p w14:paraId="688EC8B0" w14:textId="77777777" w:rsidR="00C60695" w:rsidRDefault="00C60695" w:rsidP="00C60695">
      <w:pPr>
        <w:pStyle w:val="NoSpacing"/>
        <w:jc w:val="both"/>
        <w:rPr>
          <w:szCs w:val="24"/>
        </w:rPr>
      </w:pPr>
    </w:p>
    <w:p w14:paraId="48B60657" w14:textId="77777777" w:rsidR="00C60695" w:rsidRDefault="00C60695" w:rsidP="00C60695">
      <w:pPr>
        <w:pStyle w:val="NoSpacing"/>
        <w:jc w:val="both"/>
        <w:rPr>
          <w:szCs w:val="24"/>
        </w:rPr>
      </w:pPr>
      <w:r>
        <w:rPr>
          <w:szCs w:val="24"/>
        </w:rPr>
        <w:tab/>
        <w:t>1433</w:t>
      </w:r>
      <w:r>
        <w:rPr>
          <w:szCs w:val="24"/>
        </w:rPr>
        <w:tab/>
        <w:t>John Blennerhasset(q.v.) brought a plaint of debt against him and 9 others.</w:t>
      </w:r>
    </w:p>
    <w:p w14:paraId="0A1E21DB" w14:textId="77777777" w:rsidR="00C60695" w:rsidRDefault="00C60695" w:rsidP="00C60695">
      <w:pPr>
        <w:pStyle w:val="NoSpacing"/>
        <w:ind w:left="720" w:firstLine="720"/>
        <w:jc w:val="both"/>
        <w:rPr>
          <w:szCs w:val="24"/>
        </w:rPr>
      </w:pPr>
      <w:r>
        <w:rPr>
          <w:szCs w:val="24"/>
        </w:rPr>
        <w:t xml:space="preserve">( </w:t>
      </w:r>
      <w:hyperlink r:id="rId6" w:history="1">
        <w:r w:rsidRPr="001C4581">
          <w:rPr>
            <w:rStyle w:val="Hyperlink"/>
            <w:szCs w:val="24"/>
          </w:rPr>
          <w:t>https://waalt.uh.edu/index.php/CP40/689:_A-J</w:t>
        </w:r>
      </w:hyperlink>
      <w:r>
        <w:rPr>
          <w:szCs w:val="24"/>
        </w:rPr>
        <w:t xml:space="preserve"> )</w:t>
      </w:r>
    </w:p>
    <w:p w14:paraId="410597C4" w14:textId="77777777" w:rsidR="00C60695" w:rsidRDefault="00C60695" w:rsidP="00C60695">
      <w:pPr>
        <w:pStyle w:val="NoSpacing"/>
        <w:jc w:val="both"/>
        <w:rPr>
          <w:szCs w:val="24"/>
        </w:rPr>
      </w:pPr>
    </w:p>
    <w:p w14:paraId="0E9BFF71" w14:textId="77777777" w:rsidR="00C60695" w:rsidRDefault="00C60695" w:rsidP="00C60695">
      <w:pPr>
        <w:pStyle w:val="NoSpacing"/>
        <w:jc w:val="both"/>
        <w:rPr>
          <w:szCs w:val="24"/>
        </w:rPr>
      </w:pPr>
    </w:p>
    <w:p w14:paraId="11A33F3C" w14:textId="77777777" w:rsidR="00C60695" w:rsidRDefault="00C60695" w:rsidP="00C60695">
      <w:pPr>
        <w:pStyle w:val="NoSpacing"/>
        <w:jc w:val="both"/>
        <w:rPr>
          <w:szCs w:val="24"/>
        </w:rPr>
      </w:pPr>
      <w:r>
        <w:rPr>
          <w:szCs w:val="24"/>
        </w:rPr>
        <w:t>24 December 2025</w:t>
      </w:r>
    </w:p>
    <w:p w14:paraId="597CE795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92D3D" w14:textId="77777777" w:rsidR="0071356E" w:rsidRDefault="0071356E" w:rsidP="00086E2C">
      <w:pPr>
        <w:spacing w:after="0" w:line="240" w:lineRule="auto"/>
      </w:pPr>
      <w:r>
        <w:separator/>
      </w:r>
    </w:p>
  </w:endnote>
  <w:endnote w:type="continuationSeparator" w:id="0">
    <w:p w14:paraId="38C877FF" w14:textId="77777777" w:rsidR="0071356E" w:rsidRDefault="0071356E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03402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C5187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C722B2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667C2" w14:textId="77777777" w:rsidR="0071356E" w:rsidRDefault="0071356E" w:rsidP="00086E2C">
      <w:pPr>
        <w:spacing w:after="0" w:line="240" w:lineRule="auto"/>
      </w:pPr>
      <w:r>
        <w:separator/>
      </w:r>
    </w:p>
  </w:footnote>
  <w:footnote w:type="continuationSeparator" w:id="0">
    <w:p w14:paraId="1D8810D3" w14:textId="77777777" w:rsidR="0071356E" w:rsidRDefault="0071356E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ADB495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A2951B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D48148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695"/>
    <w:rsid w:val="00086E2C"/>
    <w:rsid w:val="000A2E7A"/>
    <w:rsid w:val="002244B7"/>
    <w:rsid w:val="00314D94"/>
    <w:rsid w:val="00617568"/>
    <w:rsid w:val="006E68FA"/>
    <w:rsid w:val="0071356E"/>
    <w:rsid w:val="00C60695"/>
    <w:rsid w:val="00EC4CB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13542A"/>
  <w15:chartTrackingRefBased/>
  <w15:docId w15:val="{69036F8E-1014-42FB-99ED-F42BBD16F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C60695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C6069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9:_A-J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25</Words>
  <Characters>167</Characters>
  <Application>Microsoft Office Word</Application>
  <DocSecurity>0</DocSecurity>
  <Lines>9</Lines>
  <Paragraphs>5</Paragraphs>
  <ScaleCrop>false</ScaleCrop>
  <Company/>
  <LinksUpToDate>false</LinksUpToDate>
  <CharactersWithSpaces>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2026-01-04T21:03:00Z</dcterms:created>
  <dcterms:modified xsi:type="dcterms:W3CDTF">2026-01-04T21:04:00Z</dcterms:modified>
</cp:coreProperties>
</file>