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4BF2" w14:textId="77777777" w:rsidR="00042461" w:rsidRDefault="00042461" w:rsidP="00042461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BULLOK</w:t>
      </w:r>
      <w:r>
        <w:rPr>
          <w:szCs w:val="24"/>
        </w:rPr>
        <w:t xml:space="preserve">        (fl.1433)</w:t>
      </w:r>
    </w:p>
    <w:p w14:paraId="1DE14993" w14:textId="77777777" w:rsidR="00042461" w:rsidRDefault="00042461" w:rsidP="00042461">
      <w:pPr>
        <w:pStyle w:val="NoSpacing"/>
        <w:jc w:val="both"/>
        <w:rPr>
          <w:szCs w:val="24"/>
        </w:rPr>
      </w:pPr>
      <w:r>
        <w:rPr>
          <w:szCs w:val="24"/>
        </w:rPr>
        <w:t>of Carlisle. Husbandman.</w:t>
      </w:r>
    </w:p>
    <w:p w14:paraId="66D04AE4" w14:textId="77777777" w:rsidR="00042461" w:rsidRDefault="00042461" w:rsidP="00042461">
      <w:pPr>
        <w:pStyle w:val="NoSpacing"/>
        <w:jc w:val="both"/>
        <w:rPr>
          <w:szCs w:val="24"/>
        </w:rPr>
      </w:pPr>
    </w:p>
    <w:p w14:paraId="5FD5F966" w14:textId="77777777" w:rsidR="00042461" w:rsidRDefault="00042461" w:rsidP="00042461">
      <w:pPr>
        <w:pStyle w:val="NoSpacing"/>
        <w:jc w:val="both"/>
        <w:rPr>
          <w:szCs w:val="24"/>
        </w:rPr>
      </w:pPr>
    </w:p>
    <w:p w14:paraId="2ECD9F76" w14:textId="77777777" w:rsidR="00042461" w:rsidRDefault="00042461" w:rsidP="00042461">
      <w:pPr>
        <w:pStyle w:val="NoSpacing"/>
        <w:jc w:val="both"/>
        <w:rPr>
          <w:szCs w:val="24"/>
        </w:rPr>
      </w:pPr>
      <w:r>
        <w:rPr>
          <w:szCs w:val="24"/>
        </w:rPr>
        <w:tab/>
        <w:t>1433</w:t>
      </w:r>
      <w:r>
        <w:rPr>
          <w:szCs w:val="24"/>
        </w:rPr>
        <w:tab/>
        <w:t>John Blennerhasset(q.v.) brought a plaint of debt against him and 9 others.</w:t>
      </w:r>
    </w:p>
    <w:p w14:paraId="216B50CE" w14:textId="77777777" w:rsidR="00042461" w:rsidRDefault="00042461" w:rsidP="00042461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( </w:t>
      </w:r>
      <w:hyperlink r:id="rId6" w:history="1">
        <w:r w:rsidRPr="001C4581">
          <w:rPr>
            <w:rStyle w:val="Hyperlink"/>
            <w:szCs w:val="24"/>
          </w:rPr>
          <w:t>https://waalt.uh.edu/index.php/CP40/689:_A-J</w:t>
        </w:r>
      </w:hyperlink>
      <w:r>
        <w:rPr>
          <w:szCs w:val="24"/>
        </w:rPr>
        <w:t xml:space="preserve"> )</w:t>
      </w:r>
    </w:p>
    <w:p w14:paraId="2D07A7A2" w14:textId="77777777" w:rsidR="00042461" w:rsidRDefault="00042461" w:rsidP="00042461">
      <w:pPr>
        <w:pStyle w:val="NoSpacing"/>
        <w:jc w:val="both"/>
        <w:rPr>
          <w:szCs w:val="24"/>
        </w:rPr>
      </w:pPr>
    </w:p>
    <w:p w14:paraId="19B6BF8E" w14:textId="77777777" w:rsidR="00042461" w:rsidRDefault="00042461" w:rsidP="00042461">
      <w:pPr>
        <w:pStyle w:val="NoSpacing"/>
        <w:jc w:val="both"/>
        <w:rPr>
          <w:szCs w:val="24"/>
        </w:rPr>
      </w:pPr>
    </w:p>
    <w:p w14:paraId="12DF6BED" w14:textId="77777777" w:rsidR="00042461" w:rsidRDefault="00042461" w:rsidP="00042461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2BA5B11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5857" w14:textId="77777777" w:rsidR="008128D1" w:rsidRDefault="008128D1" w:rsidP="00086E2C">
      <w:pPr>
        <w:spacing w:after="0" w:line="240" w:lineRule="auto"/>
      </w:pPr>
      <w:r>
        <w:separator/>
      </w:r>
    </w:p>
  </w:endnote>
  <w:endnote w:type="continuationSeparator" w:id="0">
    <w:p w14:paraId="640DD57E" w14:textId="77777777" w:rsidR="008128D1" w:rsidRDefault="008128D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28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7F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904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1131" w14:textId="77777777" w:rsidR="008128D1" w:rsidRDefault="008128D1" w:rsidP="00086E2C">
      <w:pPr>
        <w:spacing w:after="0" w:line="240" w:lineRule="auto"/>
      </w:pPr>
      <w:r>
        <w:separator/>
      </w:r>
    </w:p>
  </w:footnote>
  <w:footnote w:type="continuationSeparator" w:id="0">
    <w:p w14:paraId="2655C639" w14:textId="77777777" w:rsidR="008128D1" w:rsidRDefault="008128D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02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524D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9F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61"/>
    <w:rsid w:val="00042461"/>
    <w:rsid w:val="00086E2C"/>
    <w:rsid w:val="000A2E7A"/>
    <w:rsid w:val="002244B7"/>
    <w:rsid w:val="00314D94"/>
    <w:rsid w:val="00617568"/>
    <w:rsid w:val="006E68FA"/>
    <w:rsid w:val="008128D1"/>
    <w:rsid w:val="00EC4C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199AA"/>
  <w15:chartTrackingRefBased/>
  <w15:docId w15:val="{CD60084D-0E68-4C96-89D1-9674E752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246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4246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227</Characters>
  <Application>Microsoft Office Word</Application>
  <DocSecurity>0</DocSecurity>
  <Lines>11</Lines>
  <Paragraphs>7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2026-01-04T21:04:00Z</dcterms:created>
  <dcterms:modified xsi:type="dcterms:W3CDTF">2026-01-04T21:05:00Z</dcterms:modified>
</cp:coreProperties>
</file>