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A925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BULTELL</w:t>
      </w:r>
      <w:r>
        <w:rPr>
          <w:rFonts w:ascii="Times New Roman" w:hAnsi="Times New Roman" w:cs="Times New Roman"/>
          <w:lang w:val="en-US"/>
        </w:rPr>
        <w:t xml:space="preserve">        (fl.1486)</w:t>
      </w:r>
    </w:p>
    <w:p w14:paraId="131EDC1E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Thaxted. Cutler.</w:t>
      </w:r>
    </w:p>
    <w:p w14:paraId="21EF1F0D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</w:p>
    <w:p w14:paraId="6D86F961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</w:p>
    <w:p w14:paraId="6E19FF43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1486</w:t>
      </w:r>
      <w:r>
        <w:rPr>
          <w:rFonts w:ascii="Times New Roman" w:hAnsi="Times New Roman" w:cs="Times New Roman"/>
          <w:lang w:val="en-US"/>
        </w:rPr>
        <w:tab/>
        <w:t>Sir Thomas Gray(q.v.) brought a plaint of trespass and taking against him</w:t>
      </w:r>
    </w:p>
    <w:p w14:paraId="7662A572" w14:textId="77777777" w:rsidR="00062260" w:rsidRPr="005E06C5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and 3 others.     </w:t>
      </w:r>
      <w:r w:rsidRPr="005E06C5"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5E06C5">
          <w:rPr>
            <w:rStyle w:val="Hyperlink"/>
            <w:rFonts w:ascii="Times New Roman" w:hAnsi="Times New Roman" w:cs="Times New Roman"/>
            <w:lang w:val="en-US"/>
          </w:rPr>
          <w:t>https://waalt.uh.edu/index.php/KB27/898</w:t>
        </w:r>
      </w:hyperlink>
      <w:r w:rsidRPr="005E06C5">
        <w:rPr>
          <w:rFonts w:ascii="Times New Roman" w:hAnsi="Times New Roman" w:cs="Times New Roman"/>
          <w:lang w:val="en-US"/>
        </w:rPr>
        <w:t xml:space="preserve"> )</w:t>
      </w:r>
    </w:p>
    <w:p w14:paraId="41720D36" w14:textId="77777777" w:rsidR="00062260" w:rsidRPr="005E06C5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</w:p>
    <w:p w14:paraId="4F71A1C4" w14:textId="77777777" w:rsidR="00062260" w:rsidRPr="005E06C5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</w:p>
    <w:p w14:paraId="5557AB2D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</w:p>
    <w:p w14:paraId="1F4EC86C" w14:textId="77777777" w:rsidR="00062260" w:rsidRDefault="00062260" w:rsidP="00062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April 2026</w:t>
      </w:r>
    </w:p>
    <w:p w14:paraId="147FC9E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D08F" w14:textId="77777777" w:rsidR="00231E61" w:rsidRDefault="00231E61" w:rsidP="00086E2C">
      <w:pPr>
        <w:spacing w:after="0" w:line="240" w:lineRule="auto"/>
      </w:pPr>
      <w:r>
        <w:separator/>
      </w:r>
    </w:p>
  </w:endnote>
  <w:endnote w:type="continuationSeparator" w:id="0">
    <w:p w14:paraId="0C86A60C" w14:textId="77777777" w:rsidR="00231E61" w:rsidRDefault="00231E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95D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FD5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C3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F8F33" w14:textId="77777777" w:rsidR="00231E61" w:rsidRDefault="00231E61" w:rsidP="00086E2C">
      <w:pPr>
        <w:spacing w:after="0" w:line="240" w:lineRule="auto"/>
      </w:pPr>
      <w:r>
        <w:separator/>
      </w:r>
    </w:p>
  </w:footnote>
  <w:footnote w:type="continuationSeparator" w:id="0">
    <w:p w14:paraId="3657D4A3" w14:textId="77777777" w:rsidR="00231E61" w:rsidRDefault="00231E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723C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26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59DC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260"/>
    <w:rsid w:val="00062260"/>
    <w:rsid w:val="00086E2C"/>
    <w:rsid w:val="000A2E7A"/>
    <w:rsid w:val="002244B7"/>
    <w:rsid w:val="00231E61"/>
    <w:rsid w:val="00314D94"/>
    <w:rsid w:val="00617568"/>
    <w:rsid w:val="006E68FA"/>
    <w:rsid w:val="00B967C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DD35"/>
  <w15:chartTrackingRefBased/>
  <w15:docId w15:val="{E8F89E63-61D3-4232-93A3-EAF59E19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226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22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418</TotalTime>
  <Pages>1</Pages>
  <Words>38</Words>
  <Characters>230</Characters>
  <Application>Microsoft Office Word</Application>
  <DocSecurity>0</DocSecurity>
  <Lines>12</Lines>
  <Paragraphs>7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2026-04-02T23:30:00Z</dcterms:created>
  <dcterms:modified xsi:type="dcterms:W3CDTF">2026-04-03T06:28:00Z</dcterms:modified>
</cp:coreProperties>
</file>