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5C69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BULTELL</w:t>
      </w:r>
      <w:r>
        <w:rPr>
          <w:rFonts w:ascii="Times New Roman" w:hAnsi="Times New Roman" w:cs="Times New Roman"/>
          <w:lang w:val="en-US"/>
        </w:rPr>
        <w:t xml:space="preserve">         (fl.1480)</w:t>
      </w:r>
    </w:p>
    <w:p w14:paraId="708CEAE7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Thaxted. Cutler.</w:t>
      </w:r>
    </w:p>
    <w:p w14:paraId="691C9A0D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</w:p>
    <w:p w14:paraId="094EC190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</w:p>
    <w:p w14:paraId="2D6466D0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>Cecily, Duchess of York, brought a plaint of trespass and contempt</w:t>
      </w:r>
    </w:p>
    <w:p w14:paraId="7FC9078F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4 others.</w:t>
      </w:r>
    </w:p>
    <w:p w14:paraId="5E33FC86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u w:val="none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B6B7906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</w:p>
    <w:p w14:paraId="350E9493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</w:p>
    <w:p w14:paraId="0B66AA7D" w14:textId="77777777" w:rsidR="00F47B48" w:rsidRDefault="00F47B48" w:rsidP="00F47B4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 March 2026</w:t>
      </w:r>
    </w:p>
    <w:p w14:paraId="4CD43C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72B56" w14:textId="77777777" w:rsidR="004E4757" w:rsidRDefault="004E4757" w:rsidP="00086E2C">
      <w:pPr>
        <w:spacing w:after="0" w:line="240" w:lineRule="auto"/>
      </w:pPr>
      <w:r>
        <w:separator/>
      </w:r>
    </w:p>
  </w:endnote>
  <w:endnote w:type="continuationSeparator" w:id="0">
    <w:p w14:paraId="790291E9" w14:textId="77777777" w:rsidR="004E4757" w:rsidRDefault="004E475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5C4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5A8D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09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459E" w14:textId="77777777" w:rsidR="004E4757" w:rsidRDefault="004E4757" w:rsidP="00086E2C">
      <w:pPr>
        <w:spacing w:after="0" w:line="240" w:lineRule="auto"/>
      </w:pPr>
      <w:r>
        <w:separator/>
      </w:r>
    </w:p>
  </w:footnote>
  <w:footnote w:type="continuationSeparator" w:id="0">
    <w:p w14:paraId="12C2E32D" w14:textId="77777777" w:rsidR="004E4757" w:rsidRDefault="004E475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298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70C2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A7C3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48"/>
    <w:rsid w:val="00086E2C"/>
    <w:rsid w:val="000A2E7A"/>
    <w:rsid w:val="002244B7"/>
    <w:rsid w:val="00314D94"/>
    <w:rsid w:val="004B6130"/>
    <w:rsid w:val="004E4757"/>
    <w:rsid w:val="00617568"/>
    <w:rsid w:val="006E68FA"/>
    <w:rsid w:val="00ED3A55"/>
    <w:rsid w:val="00F479D0"/>
    <w:rsid w:val="00F4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864D9"/>
  <w15:chartTrackingRefBased/>
  <w15:docId w15:val="{AD97D7EB-37DE-4778-8E8B-69C37244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47B4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7B4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33</Words>
  <Characters>239</Characters>
  <Application>Microsoft Office Word</Application>
  <DocSecurity>0</DocSecurity>
  <Lines>11</Lines>
  <Paragraphs>7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2026-03-15T07:27:00Z</dcterms:created>
  <dcterms:modified xsi:type="dcterms:W3CDTF">2026-03-15T07:29:00Z</dcterms:modified>
</cp:coreProperties>
</file>