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5FF6" w14:textId="77777777" w:rsidR="000D24E6" w:rsidRDefault="000D24E6" w:rsidP="000D24E6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BULNAS</w:t>
      </w:r>
      <w:r>
        <w:rPr>
          <w:rFonts w:cs="Times New Roman"/>
        </w:rPr>
        <w:t xml:space="preserve">       (fl.1465-6)</w:t>
      </w:r>
    </w:p>
    <w:p w14:paraId="692F10FE" w14:textId="77777777" w:rsidR="000D24E6" w:rsidRDefault="000D24E6" w:rsidP="000D24E6">
      <w:pPr>
        <w:pStyle w:val="NoSpacing"/>
        <w:rPr>
          <w:rFonts w:cs="Times New Roman"/>
        </w:rPr>
      </w:pPr>
      <w:r>
        <w:rPr>
          <w:rFonts w:cs="Times New Roman"/>
        </w:rPr>
        <w:t>Cook.</w:t>
      </w:r>
    </w:p>
    <w:p w14:paraId="4DABDC0E" w14:textId="77777777" w:rsidR="000D24E6" w:rsidRDefault="000D24E6" w:rsidP="000D24E6">
      <w:pPr>
        <w:pStyle w:val="NoSpacing"/>
        <w:rPr>
          <w:rFonts w:cs="Times New Roman"/>
        </w:rPr>
      </w:pPr>
    </w:p>
    <w:p w14:paraId="5525E19F" w14:textId="77777777" w:rsidR="000D24E6" w:rsidRDefault="000D24E6" w:rsidP="000D24E6">
      <w:pPr>
        <w:pStyle w:val="NoSpacing"/>
        <w:rPr>
          <w:rFonts w:cs="Times New Roman"/>
        </w:rPr>
      </w:pPr>
    </w:p>
    <w:p w14:paraId="294D771E" w14:textId="77777777" w:rsidR="000D24E6" w:rsidRDefault="000D24E6" w:rsidP="000D24E6">
      <w:pPr>
        <w:pStyle w:val="NoSpacing"/>
        <w:rPr>
          <w:rFonts w:cs="Times New Roman"/>
        </w:rPr>
      </w:pPr>
      <w:r>
        <w:rPr>
          <w:rFonts w:cs="Times New Roman"/>
        </w:rPr>
        <w:t xml:space="preserve">         1465-6</w:t>
      </w:r>
      <w:r>
        <w:rPr>
          <w:rFonts w:cs="Times New Roman"/>
        </w:rPr>
        <w:tab/>
        <w:t>He was retained by the Earl of Warwick at a fee of £1 6s 8d p.a.</w:t>
      </w:r>
    </w:p>
    <w:p w14:paraId="1BDF7206" w14:textId="77777777" w:rsidR="000D24E6" w:rsidRDefault="000D24E6" w:rsidP="000D24E6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(“The Lordship of Middleham in 1465-6 and 1473-4 edited by Livia </w:t>
      </w:r>
    </w:p>
    <w:p w14:paraId="66260587" w14:textId="77777777" w:rsidR="000D24E6" w:rsidRDefault="000D24E6" w:rsidP="000D24E6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Vissa-Fuchs,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Jonathan Mackman and Anne F. Sutton” published by the York History Trust in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163)</w:t>
      </w:r>
    </w:p>
    <w:p w14:paraId="5BAEF278" w14:textId="77777777" w:rsidR="000D24E6" w:rsidRDefault="000D24E6" w:rsidP="000D24E6">
      <w:pPr>
        <w:pStyle w:val="NoSpacing"/>
        <w:rPr>
          <w:rFonts w:cs="Times New Roman"/>
        </w:rPr>
      </w:pPr>
    </w:p>
    <w:p w14:paraId="6198CB0C" w14:textId="77777777" w:rsidR="000D24E6" w:rsidRDefault="000D24E6" w:rsidP="000D24E6">
      <w:pPr>
        <w:pStyle w:val="NoSpacing"/>
        <w:rPr>
          <w:rFonts w:cs="Times New Roman"/>
        </w:rPr>
      </w:pPr>
    </w:p>
    <w:p w14:paraId="3DB262F3" w14:textId="77777777" w:rsidR="000D24E6" w:rsidRDefault="000D24E6" w:rsidP="000D24E6">
      <w:pPr>
        <w:pStyle w:val="NoSpacing"/>
        <w:rPr>
          <w:rFonts w:cs="Times New Roman"/>
        </w:rPr>
      </w:pPr>
      <w:r>
        <w:rPr>
          <w:rFonts w:cs="Times New Roman"/>
        </w:rPr>
        <w:t>22 May 2026</w:t>
      </w:r>
    </w:p>
    <w:p w14:paraId="4F2AC88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54ED8" w14:textId="77777777" w:rsidR="008624BD" w:rsidRDefault="008624BD" w:rsidP="00086E2C">
      <w:pPr>
        <w:spacing w:after="0" w:line="240" w:lineRule="auto"/>
      </w:pPr>
      <w:r>
        <w:separator/>
      </w:r>
    </w:p>
  </w:endnote>
  <w:endnote w:type="continuationSeparator" w:id="0">
    <w:p w14:paraId="7886D5B4" w14:textId="77777777" w:rsidR="008624BD" w:rsidRDefault="008624B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B18B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6FFC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5589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B5E0B" w14:textId="77777777" w:rsidR="008624BD" w:rsidRDefault="008624BD" w:rsidP="00086E2C">
      <w:pPr>
        <w:spacing w:after="0" w:line="240" w:lineRule="auto"/>
      </w:pPr>
      <w:r>
        <w:separator/>
      </w:r>
    </w:p>
  </w:footnote>
  <w:footnote w:type="continuationSeparator" w:id="0">
    <w:p w14:paraId="0490FAC1" w14:textId="77777777" w:rsidR="008624BD" w:rsidRDefault="008624B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2A87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F4A1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0943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4E6"/>
    <w:rsid w:val="00086E2C"/>
    <w:rsid w:val="000A2E7A"/>
    <w:rsid w:val="000D24E6"/>
    <w:rsid w:val="002244B7"/>
    <w:rsid w:val="00314D94"/>
    <w:rsid w:val="005435B9"/>
    <w:rsid w:val="00617568"/>
    <w:rsid w:val="006E68FA"/>
    <w:rsid w:val="008624BD"/>
    <w:rsid w:val="008E56AD"/>
    <w:rsid w:val="00AF65CA"/>
    <w:rsid w:val="00D82E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1DCF"/>
  <w15:chartTrackingRefBased/>
  <w15:docId w15:val="{1F1A6AE8-C952-47D6-BE5E-A129C0D84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2026-05-25T19:03:00Z</dcterms:created>
  <dcterms:modified xsi:type="dcterms:W3CDTF">2026-05-25T19:04:00Z</dcterms:modified>
</cp:coreProperties>
</file>