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49C40" w14:textId="77777777" w:rsidR="001E23B6" w:rsidRDefault="001E23B6" w:rsidP="001E23B6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BULNAS</w:t>
      </w:r>
      <w:r>
        <w:rPr>
          <w:rFonts w:cs="Times New Roman"/>
        </w:rPr>
        <w:t xml:space="preserve">      (fl.1462)</w:t>
      </w:r>
    </w:p>
    <w:p w14:paraId="1E9B0C28" w14:textId="77777777" w:rsidR="001E23B6" w:rsidRDefault="001E23B6" w:rsidP="001E23B6">
      <w:pPr>
        <w:pStyle w:val="NoSpacing"/>
        <w:rPr>
          <w:rFonts w:cs="Times New Roman"/>
        </w:rPr>
      </w:pPr>
    </w:p>
    <w:p w14:paraId="3D2E2A41" w14:textId="77777777" w:rsidR="001E23B6" w:rsidRDefault="001E23B6" w:rsidP="001E23B6">
      <w:pPr>
        <w:pStyle w:val="NoSpacing"/>
        <w:rPr>
          <w:rFonts w:cs="Times New Roman"/>
        </w:rPr>
      </w:pPr>
    </w:p>
    <w:p w14:paraId="2F17E3A5" w14:textId="77777777" w:rsidR="001E23B6" w:rsidRDefault="001E23B6" w:rsidP="001E23B6">
      <w:pPr>
        <w:pStyle w:val="NoSpacing"/>
        <w:rPr>
          <w:rFonts w:cs="Times New Roman"/>
        </w:rPr>
      </w:pPr>
      <w:r>
        <w:rPr>
          <w:rFonts w:cs="Times New Roman"/>
        </w:rPr>
        <w:t xml:space="preserve">     1460’s</w:t>
      </w:r>
      <w:r>
        <w:rPr>
          <w:rFonts w:cs="Times New Roman"/>
        </w:rPr>
        <w:tab/>
        <w:t>He was a special cook at Middleham.</w:t>
      </w:r>
    </w:p>
    <w:p w14:paraId="4284F739" w14:textId="77777777" w:rsidR="001E23B6" w:rsidRPr="00981558" w:rsidRDefault="001E23B6" w:rsidP="001E23B6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020D2E16" w14:textId="77777777" w:rsidR="001E23B6" w:rsidRPr="00981558" w:rsidRDefault="001E23B6" w:rsidP="001E23B6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4EADB671" w14:textId="77777777" w:rsidR="001E23B6" w:rsidRDefault="001E23B6" w:rsidP="001E23B6">
      <w:pPr>
        <w:pStyle w:val="NoSpacing"/>
        <w:ind w:left="720" w:firstLine="720"/>
        <w:rPr>
          <w:rFonts w:cs="Times New Roman"/>
        </w:rPr>
      </w:pP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p.149)</w:t>
      </w:r>
    </w:p>
    <w:p w14:paraId="793CEC95" w14:textId="77777777" w:rsidR="001E23B6" w:rsidRDefault="001E23B6" w:rsidP="001E23B6">
      <w:pPr>
        <w:pStyle w:val="NoSpacing"/>
        <w:rPr>
          <w:rFonts w:cs="Times New Roman"/>
        </w:rPr>
      </w:pPr>
      <w:r>
        <w:rPr>
          <w:rFonts w:cs="Times New Roman"/>
        </w:rPr>
        <w:t xml:space="preserve">  3 Sep.1462</w:t>
      </w:r>
      <w:r>
        <w:rPr>
          <w:rFonts w:cs="Times New Roman"/>
        </w:rPr>
        <w:tab/>
        <w:t>He was an annuity of 26s 8d by the Earl of Warwick.   (ibid.)</w:t>
      </w:r>
    </w:p>
    <w:p w14:paraId="314D17AD" w14:textId="77777777" w:rsidR="001E23B6" w:rsidRDefault="001E23B6" w:rsidP="001E23B6">
      <w:pPr>
        <w:pStyle w:val="NoSpacing"/>
        <w:rPr>
          <w:rFonts w:cs="Times New Roman"/>
        </w:rPr>
      </w:pPr>
    </w:p>
    <w:p w14:paraId="759211F3" w14:textId="77777777" w:rsidR="001E23B6" w:rsidRDefault="001E23B6" w:rsidP="001E23B6">
      <w:pPr>
        <w:pStyle w:val="NoSpacing"/>
        <w:rPr>
          <w:rFonts w:cs="Times New Roman"/>
        </w:rPr>
      </w:pPr>
    </w:p>
    <w:p w14:paraId="7FC789C4" w14:textId="77777777" w:rsidR="001E23B6" w:rsidRDefault="001E23B6" w:rsidP="001E23B6">
      <w:pPr>
        <w:pStyle w:val="NoSpacing"/>
        <w:rPr>
          <w:rFonts w:cs="Times New Roman"/>
        </w:rPr>
      </w:pPr>
      <w:r>
        <w:rPr>
          <w:rFonts w:cs="Times New Roman"/>
        </w:rPr>
        <w:t>3 May 2026</w:t>
      </w:r>
    </w:p>
    <w:p w14:paraId="453575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1E23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FCD29" w14:textId="77777777" w:rsidR="00C6550A" w:rsidRDefault="00C6550A" w:rsidP="00086E2C">
      <w:pPr>
        <w:spacing w:after="0" w:line="240" w:lineRule="auto"/>
      </w:pPr>
      <w:r>
        <w:separator/>
      </w:r>
    </w:p>
  </w:endnote>
  <w:endnote w:type="continuationSeparator" w:id="0">
    <w:p w14:paraId="04FD0A3F" w14:textId="77777777" w:rsidR="00C6550A" w:rsidRDefault="00C655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43B7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3A20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F9FA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7249F" w14:textId="77777777" w:rsidR="00C6550A" w:rsidRDefault="00C6550A" w:rsidP="00086E2C">
      <w:pPr>
        <w:spacing w:after="0" w:line="240" w:lineRule="auto"/>
      </w:pPr>
      <w:r>
        <w:separator/>
      </w:r>
    </w:p>
  </w:footnote>
  <w:footnote w:type="continuationSeparator" w:id="0">
    <w:p w14:paraId="7161DB30" w14:textId="77777777" w:rsidR="00C6550A" w:rsidRDefault="00C655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7FD7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627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68F6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B6"/>
    <w:rsid w:val="00086E2C"/>
    <w:rsid w:val="000A2E7A"/>
    <w:rsid w:val="001E23B6"/>
    <w:rsid w:val="002244B7"/>
    <w:rsid w:val="00314D94"/>
    <w:rsid w:val="00417A51"/>
    <w:rsid w:val="005435B9"/>
    <w:rsid w:val="00617568"/>
    <w:rsid w:val="006E68FA"/>
    <w:rsid w:val="008E56AD"/>
    <w:rsid w:val="00AF65CA"/>
    <w:rsid w:val="00C6550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A6CA9"/>
  <w15:chartTrackingRefBased/>
  <w15:docId w15:val="{51946954-18FB-4A07-B4EE-90766617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2026-05-05T19:12:00Z</dcterms:created>
  <dcterms:modified xsi:type="dcterms:W3CDTF">2026-05-05T19:13:00Z</dcterms:modified>
</cp:coreProperties>
</file>