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A3BED" w14:textId="77777777" w:rsidR="004102E2" w:rsidRDefault="004102E2" w:rsidP="004102E2">
      <w:pPr>
        <w:rPr>
          <w:rFonts w:cs="Times New Roman"/>
        </w:rPr>
      </w:pPr>
      <w:r>
        <w:rPr>
          <w:rFonts w:cs="Times New Roman"/>
          <w:u w:val="single"/>
        </w:rPr>
        <w:t>Brother Richard BULMER</w:t>
      </w:r>
      <w:r>
        <w:rPr>
          <w:rFonts w:cs="Times New Roman"/>
        </w:rPr>
        <w:t xml:space="preserve">        (fl.1401)</w:t>
      </w:r>
    </w:p>
    <w:p w14:paraId="6519D5ED" w14:textId="77777777" w:rsidR="004102E2" w:rsidRDefault="004102E2" w:rsidP="004102E2">
      <w:pPr>
        <w:rPr>
          <w:rFonts w:cs="Times New Roman"/>
        </w:rPr>
      </w:pPr>
    </w:p>
    <w:p w14:paraId="2B30D558" w14:textId="77777777" w:rsidR="004102E2" w:rsidRDefault="004102E2" w:rsidP="004102E2">
      <w:pPr>
        <w:rPr>
          <w:rFonts w:cs="Times New Roman"/>
        </w:rPr>
      </w:pPr>
    </w:p>
    <w:p w14:paraId="0B754832" w14:textId="77777777" w:rsidR="004102E2" w:rsidRDefault="004102E2" w:rsidP="004102E2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acolyte in the parish church of Bishop Burton.</w:t>
      </w:r>
    </w:p>
    <w:p w14:paraId="2D5F549F" w14:textId="77777777" w:rsidR="004102E2" w:rsidRDefault="004102E2" w:rsidP="004102E2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14</w:t>
      </w:r>
      <w:r w:rsidRPr="00A83454">
        <w:rPr>
          <w:rFonts w:cs="Times New Roman"/>
        </w:rPr>
        <w:t>)</w:t>
      </w:r>
    </w:p>
    <w:p w14:paraId="3D3E22EA" w14:textId="77777777" w:rsidR="004102E2" w:rsidRDefault="004102E2" w:rsidP="004102E2">
      <w:pPr>
        <w:rPr>
          <w:rFonts w:cs="Times New Roman"/>
        </w:rPr>
      </w:pPr>
    </w:p>
    <w:p w14:paraId="13CE4BF8" w14:textId="77777777" w:rsidR="004102E2" w:rsidRDefault="004102E2" w:rsidP="004102E2">
      <w:pPr>
        <w:rPr>
          <w:rFonts w:cs="Times New Roman"/>
        </w:rPr>
      </w:pPr>
    </w:p>
    <w:p w14:paraId="6C451E37" w14:textId="77777777" w:rsidR="004102E2" w:rsidRDefault="004102E2" w:rsidP="004102E2">
      <w:pPr>
        <w:rPr>
          <w:rFonts w:cs="Times New Roman"/>
        </w:rPr>
      </w:pPr>
      <w:r>
        <w:rPr>
          <w:rFonts w:cs="Times New Roman"/>
        </w:rPr>
        <w:t>7 March 2026</w:t>
      </w:r>
    </w:p>
    <w:p w14:paraId="21956B48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824C2" w14:textId="77777777" w:rsidR="00ED4FD4" w:rsidRDefault="00ED4FD4" w:rsidP="00086E2C">
      <w:r>
        <w:separator/>
      </w:r>
    </w:p>
  </w:endnote>
  <w:endnote w:type="continuationSeparator" w:id="0">
    <w:p w14:paraId="0267789C" w14:textId="77777777" w:rsidR="00ED4FD4" w:rsidRDefault="00ED4FD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3838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3E40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5C71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908EE" w14:textId="77777777" w:rsidR="00ED4FD4" w:rsidRDefault="00ED4FD4" w:rsidP="00086E2C">
      <w:r>
        <w:separator/>
      </w:r>
    </w:p>
  </w:footnote>
  <w:footnote w:type="continuationSeparator" w:id="0">
    <w:p w14:paraId="34935551" w14:textId="77777777" w:rsidR="00ED4FD4" w:rsidRDefault="00ED4FD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B591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C1AF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7DB6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2E2"/>
    <w:rsid w:val="00086E2C"/>
    <w:rsid w:val="000A2E7A"/>
    <w:rsid w:val="002244B7"/>
    <w:rsid w:val="00314D94"/>
    <w:rsid w:val="004102E2"/>
    <w:rsid w:val="00617568"/>
    <w:rsid w:val="006E68FA"/>
    <w:rsid w:val="00B51D7C"/>
    <w:rsid w:val="00ED3A55"/>
    <w:rsid w:val="00ED4FD4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4FC85"/>
  <w15:chartTrackingRefBased/>
  <w15:docId w15:val="{11649EDD-5C3A-4294-944F-F9ACDE9E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2E2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2026-03-17T21:28:00Z</dcterms:created>
  <dcterms:modified xsi:type="dcterms:W3CDTF">2026-03-17T21:28:00Z</dcterms:modified>
</cp:coreProperties>
</file>