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00CA2" w14:textId="77777777" w:rsidR="0012148F" w:rsidRDefault="0012148F" w:rsidP="001214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BULKE</w:t>
      </w:r>
      <w:r>
        <w:rPr>
          <w:rFonts w:cs="Times New Roman"/>
          <w:szCs w:val="24"/>
        </w:rPr>
        <w:t xml:space="preserve">        (fl.1463)</w:t>
      </w:r>
    </w:p>
    <w:p w14:paraId="2BF184C9" w14:textId="77777777" w:rsidR="0012148F" w:rsidRDefault="0012148F" w:rsidP="001214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Armourer.</w:t>
      </w:r>
    </w:p>
    <w:p w14:paraId="6B7FD601" w14:textId="77777777" w:rsidR="0012148F" w:rsidRDefault="0012148F" w:rsidP="0012148F">
      <w:pPr>
        <w:pStyle w:val="NoSpacing"/>
        <w:rPr>
          <w:rFonts w:cs="Times New Roman"/>
          <w:szCs w:val="24"/>
        </w:rPr>
      </w:pPr>
    </w:p>
    <w:p w14:paraId="2241CD0A" w14:textId="77777777" w:rsidR="0012148F" w:rsidRDefault="0012148F" w:rsidP="0012148F">
      <w:pPr>
        <w:pStyle w:val="NoSpacing"/>
        <w:rPr>
          <w:rFonts w:cs="Times New Roman"/>
          <w:szCs w:val="24"/>
        </w:rPr>
      </w:pPr>
    </w:p>
    <w:p w14:paraId="2F85A03B" w14:textId="77777777" w:rsidR="00B71B19" w:rsidRPr="00B86272" w:rsidRDefault="00B71B19" w:rsidP="00B71B19">
      <w:pPr>
        <w:pStyle w:val="NoSpacing"/>
        <w:rPr>
          <w:rFonts w:cs="Times New Roman"/>
        </w:rPr>
      </w:pPr>
      <w:r w:rsidRPr="00B86272">
        <w:rPr>
          <w:rFonts w:cs="Times New Roman"/>
        </w:rPr>
        <w:tab/>
        <w:t>1461</w:t>
      </w:r>
      <w:r w:rsidRPr="00B86272">
        <w:rPr>
          <w:rFonts w:cs="Times New Roman"/>
        </w:rPr>
        <w:tab/>
        <w:t>The King brought a plaint of assumpsit against him and 2 others,</w:t>
      </w:r>
    </w:p>
    <w:p w14:paraId="3460BA7F" w14:textId="77777777" w:rsidR="00B71B19" w:rsidRPr="00B86272" w:rsidRDefault="00B71B19" w:rsidP="00B71B19">
      <w:pPr>
        <w:pStyle w:val="NoSpacing"/>
        <w:rPr>
          <w:rFonts w:cs="Times New Roman"/>
        </w:rPr>
      </w:pPr>
      <w:r w:rsidRPr="00B86272">
        <w:rPr>
          <w:rFonts w:cs="Times New Roman"/>
        </w:rPr>
        <w:tab/>
      </w:r>
      <w:r w:rsidRPr="00B86272">
        <w:rPr>
          <w:rFonts w:cs="Times New Roman"/>
        </w:rPr>
        <w:tab/>
      </w:r>
      <w:proofErr w:type="gramStart"/>
      <w:r w:rsidRPr="00B86272">
        <w:rPr>
          <w:rFonts w:cs="Times New Roman"/>
        </w:rPr>
        <w:t>sureties</w:t>
      </w:r>
      <w:proofErr w:type="gramEnd"/>
      <w:r w:rsidRPr="00B86272">
        <w:rPr>
          <w:rFonts w:cs="Times New Roman"/>
        </w:rPr>
        <w:t xml:space="preserve"> of Nicholas Basset of Romsey, Hampshire, weaver, regarding</w:t>
      </w:r>
    </w:p>
    <w:p w14:paraId="7DDF636A" w14:textId="77777777" w:rsidR="00B71B19" w:rsidRPr="00B86272" w:rsidRDefault="00B71B19" w:rsidP="00B71B19">
      <w:pPr>
        <w:pStyle w:val="NoSpacing"/>
        <w:rPr>
          <w:rFonts w:cs="Times New Roman"/>
        </w:rPr>
      </w:pPr>
      <w:r w:rsidRPr="00B86272">
        <w:rPr>
          <w:rFonts w:cs="Times New Roman"/>
        </w:rPr>
        <w:tab/>
      </w:r>
      <w:r w:rsidRPr="00B86272">
        <w:rPr>
          <w:rFonts w:cs="Times New Roman"/>
        </w:rPr>
        <w:tab/>
        <w:t>the surety of the peace towards John Kembell.</w:t>
      </w:r>
    </w:p>
    <w:p w14:paraId="7DF5CC12" w14:textId="77777777" w:rsidR="00B71B19" w:rsidRPr="00B86272" w:rsidRDefault="00B71B19" w:rsidP="00B71B19">
      <w:pPr>
        <w:pStyle w:val="NoSpacing"/>
        <w:rPr>
          <w:rFonts w:cs="Times New Roman"/>
        </w:rPr>
      </w:pPr>
      <w:r w:rsidRPr="00B86272">
        <w:rPr>
          <w:rFonts w:cs="Times New Roman"/>
        </w:rPr>
        <w:tab/>
      </w:r>
      <w:r w:rsidRPr="00B86272">
        <w:rPr>
          <w:rFonts w:cs="Times New Roman"/>
        </w:rPr>
        <w:tab/>
        <w:t xml:space="preserve">[ This means that the sureties had failed to keep Nicholas under </w:t>
      </w:r>
    </w:p>
    <w:p w14:paraId="5BCBABAB" w14:textId="4A5662E8" w:rsidR="00B71B19" w:rsidRPr="00B71B19" w:rsidRDefault="00B71B19" w:rsidP="0012148F">
      <w:pPr>
        <w:pStyle w:val="NoSpacing"/>
        <w:rPr>
          <w:rFonts w:cs="Times New Roman"/>
        </w:rPr>
      </w:pPr>
      <w:r w:rsidRPr="00B86272">
        <w:rPr>
          <w:rFonts w:cs="Times New Roman"/>
        </w:rPr>
        <w:tab/>
      </w:r>
      <w:r w:rsidRPr="00B86272">
        <w:rPr>
          <w:rFonts w:cs="Times New Roman"/>
        </w:rPr>
        <w:tab/>
        <w:t xml:space="preserve">control].     ( </w:t>
      </w:r>
      <w:hyperlink r:id="rId6" w:history="1">
        <w:r w:rsidRPr="00B86272">
          <w:rPr>
            <w:rStyle w:val="Hyperlink"/>
            <w:rFonts w:cs="Times New Roman"/>
            <w:color w:val="auto"/>
          </w:rPr>
          <w:t>https://waalt.uh.edu/index.php/KB27/799</w:t>
        </w:r>
      </w:hyperlink>
      <w:r w:rsidRPr="00B86272">
        <w:rPr>
          <w:rFonts w:cs="Times New Roman"/>
        </w:rPr>
        <w:t xml:space="preserve"> )</w:t>
      </w:r>
    </w:p>
    <w:p w14:paraId="5163C908" w14:textId="77777777" w:rsidR="0012148F" w:rsidRDefault="0012148F" w:rsidP="001214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The King brought a plea for the redemption of John Taillor of Oxford, tailor,</w:t>
      </w:r>
    </w:p>
    <w:p w14:paraId="7C240DEC" w14:textId="77777777" w:rsidR="0012148F" w:rsidRDefault="0012148F" w:rsidP="001214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on charges of felony and trespass against him and John Enfield of London,</w:t>
      </w:r>
    </w:p>
    <w:p w14:paraId="0E3704A8" w14:textId="77777777" w:rsidR="0012148F" w:rsidRDefault="0012148F" w:rsidP="001214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goldsmith(q.v.).</w:t>
      </w:r>
    </w:p>
    <w:p w14:paraId="6FBA667D" w14:textId="77777777" w:rsidR="0012148F" w:rsidRDefault="0012148F" w:rsidP="001214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8C225F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5CFAB1DC" w14:textId="77777777" w:rsidR="0012148F" w:rsidRDefault="0012148F" w:rsidP="0012148F">
      <w:pPr>
        <w:pStyle w:val="NoSpacing"/>
        <w:rPr>
          <w:rFonts w:cs="Times New Roman"/>
          <w:szCs w:val="24"/>
        </w:rPr>
      </w:pPr>
    </w:p>
    <w:p w14:paraId="188626DB" w14:textId="77777777" w:rsidR="0012148F" w:rsidRDefault="0012148F" w:rsidP="0012148F">
      <w:pPr>
        <w:pStyle w:val="NoSpacing"/>
        <w:rPr>
          <w:rFonts w:cs="Times New Roman"/>
          <w:szCs w:val="24"/>
        </w:rPr>
      </w:pPr>
    </w:p>
    <w:p w14:paraId="4F7D493E" w14:textId="16AC683B" w:rsidR="00B71B19" w:rsidRDefault="0012148F" w:rsidP="00605050">
      <w:pPr>
        <w:pStyle w:val="NoSpacing"/>
      </w:pPr>
      <w:r>
        <w:t>15 January 2026</w:t>
      </w:r>
    </w:p>
    <w:p w14:paraId="70E3426A" w14:textId="4FEB9D91" w:rsidR="00605050" w:rsidRPr="00086E2C" w:rsidRDefault="00605050" w:rsidP="00605050">
      <w:pPr>
        <w:pStyle w:val="NoSpacing"/>
      </w:pPr>
      <w:r>
        <w:t>20 September 2026</w:t>
      </w:r>
    </w:p>
    <w:sectPr w:rsidR="00605050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F2CFE" w14:textId="77777777" w:rsidR="006127DA" w:rsidRDefault="006127DA" w:rsidP="00086E2C">
      <w:pPr>
        <w:spacing w:after="0" w:line="240" w:lineRule="auto"/>
      </w:pPr>
      <w:r>
        <w:separator/>
      </w:r>
    </w:p>
  </w:endnote>
  <w:endnote w:type="continuationSeparator" w:id="0">
    <w:p w14:paraId="2BE27F4E" w14:textId="77777777" w:rsidR="006127DA" w:rsidRDefault="006127D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70CE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510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proofErr w:type="gramStart"/>
    <w:r>
      <w:rPr>
        <w:rFonts w:ascii="Times New Roman" w:hAnsi="Times New Roman" w:cs="Times New Roman"/>
      </w:rPr>
      <w:t>copywrite</w:t>
    </w:r>
    <w:proofErr w:type="spellEnd"/>
    <w:proofErr w:type="gram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1F54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7D3F8" w14:textId="77777777" w:rsidR="006127DA" w:rsidRDefault="006127DA" w:rsidP="00086E2C">
      <w:pPr>
        <w:spacing w:after="0" w:line="240" w:lineRule="auto"/>
      </w:pPr>
      <w:r>
        <w:separator/>
      </w:r>
    </w:p>
  </w:footnote>
  <w:footnote w:type="continuationSeparator" w:id="0">
    <w:p w14:paraId="19FF1FFD" w14:textId="77777777" w:rsidR="006127DA" w:rsidRDefault="006127D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8F29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1B36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88A1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8F"/>
    <w:rsid w:val="00086E2C"/>
    <w:rsid w:val="000A2E7A"/>
    <w:rsid w:val="0012148F"/>
    <w:rsid w:val="002244B7"/>
    <w:rsid w:val="00314D94"/>
    <w:rsid w:val="00605050"/>
    <w:rsid w:val="006127DA"/>
    <w:rsid w:val="00617568"/>
    <w:rsid w:val="006E68FA"/>
    <w:rsid w:val="00B2307E"/>
    <w:rsid w:val="00B71B19"/>
    <w:rsid w:val="00B832BC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E5076"/>
  <w15:chartTrackingRefBased/>
  <w15:docId w15:val="{D769DBA7-96D0-41A1-94C4-5D4C9DCE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2148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2148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807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2026-01-15T09:21:00Z</dcterms:created>
  <dcterms:modified xsi:type="dcterms:W3CDTF">2026-09-20T11:11:00Z</dcterms:modified>
</cp:coreProperties>
</file>