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B3CA7" w14:textId="77777777" w:rsidR="006C3FD3" w:rsidRDefault="006C3FD3" w:rsidP="006C3FD3">
      <w:pPr>
        <w:pStyle w:val="NoSpacing"/>
        <w:rPr>
          <w:rFonts w:cs="Times New Roman"/>
        </w:rPr>
      </w:pPr>
      <w:r>
        <w:rPr>
          <w:rFonts w:cs="Times New Roman"/>
          <w:szCs w:val="24"/>
          <w:u w:val="single"/>
        </w:rPr>
        <w:t>William BULCOTE</w:t>
      </w:r>
      <w:r>
        <w:rPr>
          <w:rFonts w:cs="Times New Roman"/>
          <w:szCs w:val="24"/>
        </w:rPr>
        <w:t xml:space="preserve">       </w:t>
      </w:r>
      <w:r>
        <w:rPr>
          <w:rFonts w:cs="Times New Roman"/>
        </w:rPr>
        <w:t>(fl.1462)</w:t>
      </w:r>
    </w:p>
    <w:p w14:paraId="4482C72E" w14:textId="77777777" w:rsidR="006C3FD3" w:rsidRDefault="006C3FD3" w:rsidP="006C3FD3">
      <w:pPr>
        <w:pStyle w:val="NoSpacing"/>
        <w:rPr>
          <w:rFonts w:cs="Times New Roman"/>
        </w:rPr>
      </w:pPr>
      <w:r>
        <w:rPr>
          <w:rFonts w:cs="Times New Roman"/>
        </w:rPr>
        <w:t>of Hereford. Cordwainer.</w:t>
      </w:r>
    </w:p>
    <w:p w14:paraId="68201AEE" w14:textId="77777777" w:rsidR="006C3FD3" w:rsidRDefault="006C3FD3" w:rsidP="006C3FD3">
      <w:pPr>
        <w:pStyle w:val="NoSpacing"/>
        <w:rPr>
          <w:rFonts w:cs="Times New Roman"/>
        </w:rPr>
      </w:pPr>
    </w:p>
    <w:p w14:paraId="32B619E4" w14:textId="77777777" w:rsidR="006C3FD3" w:rsidRDefault="006C3FD3" w:rsidP="006C3FD3">
      <w:pPr>
        <w:pStyle w:val="NoSpacing"/>
        <w:rPr>
          <w:rFonts w:cs="Times New Roman"/>
        </w:rPr>
      </w:pPr>
    </w:p>
    <w:p w14:paraId="0F0C1C38" w14:textId="77777777" w:rsidR="006C3FD3" w:rsidRDefault="006C3FD3" w:rsidP="006C3FD3">
      <w:pPr>
        <w:pStyle w:val="NoSpacing"/>
        <w:rPr>
          <w:rFonts w:cs="Times New Roman"/>
        </w:rPr>
      </w:pPr>
      <w:r>
        <w:rPr>
          <w:rFonts w:cs="Times New Roman"/>
        </w:rPr>
        <w:tab/>
        <w:t>1462</w:t>
      </w:r>
      <w:r>
        <w:rPr>
          <w:rFonts w:cs="Times New Roman"/>
        </w:rPr>
        <w:tab/>
        <w:t xml:space="preserve">John Walwyn of </w:t>
      </w:r>
      <w:proofErr w:type="spellStart"/>
      <w:r>
        <w:rPr>
          <w:rFonts w:cs="Times New Roman"/>
        </w:rPr>
        <w:t>Longeford</w:t>
      </w:r>
      <w:proofErr w:type="spellEnd"/>
      <w:r>
        <w:rPr>
          <w:rFonts w:cs="Times New Roman"/>
        </w:rPr>
        <w:t>, gentleman, brought a plaint of trespass and</w:t>
      </w:r>
    </w:p>
    <w:p w14:paraId="5EA34265" w14:textId="77777777" w:rsidR="006C3FD3" w:rsidRDefault="006C3FD3" w:rsidP="006C3FD3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conspiracy against him and 16 others.</w:t>
      </w:r>
    </w:p>
    <w:p w14:paraId="3837036B" w14:textId="77777777" w:rsidR="006C3FD3" w:rsidRDefault="006C3FD3" w:rsidP="006C3FD3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318AFAD6" w14:textId="77777777" w:rsidR="006C3FD3" w:rsidRDefault="006C3FD3" w:rsidP="006C3FD3">
      <w:pPr>
        <w:pStyle w:val="NoSpacing"/>
        <w:rPr>
          <w:rFonts w:cs="Times New Roman"/>
        </w:rPr>
      </w:pPr>
    </w:p>
    <w:p w14:paraId="3BC5AADA" w14:textId="77777777" w:rsidR="006C3FD3" w:rsidRPr="00C86B12" w:rsidRDefault="006C3FD3" w:rsidP="006C3FD3">
      <w:pPr>
        <w:pStyle w:val="NoSpacing"/>
        <w:rPr>
          <w:rFonts w:cs="Times New Roman"/>
        </w:rPr>
      </w:pPr>
    </w:p>
    <w:p w14:paraId="29382F22" w14:textId="77777777" w:rsidR="006C3FD3" w:rsidRDefault="006C3FD3" w:rsidP="006C3F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January 2026</w:t>
      </w:r>
    </w:p>
    <w:p w14:paraId="41284F1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9422C" w14:textId="77777777" w:rsidR="005C57A1" w:rsidRDefault="005C57A1" w:rsidP="00086E2C">
      <w:pPr>
        <w:spacing w:after="0" w:line="240" w:lineRule="auto"/>
      </w:pPr>
      <w:r>
        <w:separator/>
      </w:r>
    </w:p>
  </w:endnote>
  <w:endnote w:type="continuationSeparator" w:id="0">
    <w:p w14:paraId="6512BA0E" w14:textId="77777777" w:rsidR="005C57A1" w:rsidRDefault="005C57A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9BCB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AFBF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7294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DA590" w14:textId="77777777" w:rsidR="005C57A1" w:rsidRDefault="005C57A1" w:rsidP="00086E2C">
      <w:pPr>
        <w:spacing w:after="0" w:line="240" w:lineRule="auto"/>
      </w:pPr>
      <w:r>
        <w:separator/>
      </w:r>
    </w:p>
  </w:footnote>
  <w:footnote w:type="continuationSeparator" w:id="0">
    <w:p w14:paraId="57F34486" w14:textId="77777777" w:rsidR="005C57A1" w:rsidRDefault="005C57A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AE50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050D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4A3E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FD3"/>
    <w:rsid w:val="00086E2C"/>
    <w:rsid w:val="000A2E7A"/>
    <w:rsid w:val="002244B7"/>
    <w:rsid w:val="00314D94"/>
    <w:rsid w:val="005C57A1"/>
    <w:rsid w:val="00617568"/>
    <w:rsid w:val="006C3FD3"/>
    <w:rsid w:val="006E68FA"/>
    <w:rsid w:val="00D77C7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9A3A4"/>
  <w15:chartTrackingRefBased/>
  <w15:docId w15:val="{82D29AFD-26A0-4884-AF59-463AE8C4B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C3FD3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C3FD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194</Characters>
  <Application>Microsoft Office Word</Application>
  <DocSecurity>0</DocSecurity>
  <Lines>10</Lines>
  <Paragraphs>6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2026-01-13T21:52:00Z</dcterms:created>
  <dcterms:modified xsi:type="dcterms:W3CDTF">2026-01-13T21:53:00Z</dcterms:modified>
</cp:coreProperties>
</file>