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D7D9" w14:textId="77777777" w:rsidR="00AD6DF3" w:rsidRDefault="00AD6DF3" w:rsidP="00AD6DF3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Reginald BUKMER</w:t>
      </w:r>
      <w:r>
        <w:rPr>
          <w:rFonts w:cs="Times New Roman"/>
          <w:lang w:val="en-US"/>
        </w:rPr>
        <w:t xml:space="preserve">       (fl.1496)</w:t>
      </w:r>
    </w:p>
    <w:p w14:paraId="01AF73AE" w14:textId="77777777" w:rsidR="00AD6DF3" w:rsidRDefault="00AD6DF3" w:rsidP="00AD6DF3">
      <w:pPr>
        <w:pStyle w:val="NoSpacing"/>
        <w:rPr>
          <w:rFonts w:cs="Times New Roman"/>
          <w:lang w:val="en-US"/>
        </w:rPr>
      </w:pPr>
    </w:p>
    <w:p w14:paraId="42F59781" w14:textId="77777777" w:rsidR="00AD6DF3" w:rsidRDefault="00AD6DF3" w:rsidP="00AD6DF3">
      <w:pPr>
        <w:pStyle w:val="NoSpacing"/>
        <w:rPr>
          <w:rFonts w:cs="Times New Roman"/>
          <w:lang w:val="en-US"/>
        </w:rPr>
      </w:pPr>
    </w:p>
    <w:p w14:paraId="62C1F9AB" w14:textId="77777777" w:rsidR="00AD6DF3" w:rsidRDefault="00AD6DF3" w:rsidP="00AD6DF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He made a plaint of trespass against Nicholas Croft of </w:t>
      </w:r>
      <w:proofErr w:type="spellStart"/>
      <w:r>
        <w:rPr>
          <w:rFonts w:cs="Times New Roman"/>
          <w:lang w:val="en-US"/>
        </w:rPr>
        <w:t>Thurnham</w:t>
      </w:r>
      <w:proofErr w:type="spellEnd"/>
      <w:r>
        <w:rPr>
          <w:rFonts w:cs="Times New Roman"/>
          <w:lang w:val="en-US"/>
        </w:rPr>
        <w:t>,</w:t>
      </w:r>
    </w:p>
    <w:p w14:paraId="469402BE" w14:textId="77777777" w:rsidR="00AD6DF3" w:rsidRDefault="00AD6DF3" w:rsidP="00AD6DF3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Kent(q.v.).  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373A02E6" w14:textId="77777777" w:rsidR="00AD6DF3" w:rsidRDefault="00AD6DF3" w:rsidP="00AD6DF3">
      <w:pPr>
        <w:pStyle w:val="NoSpacing"/>
        <w:rPr>
          <w:rFonts w:cs="Times New Roman"/>
          <w:lang w:val="en-US"/>
        </w:rPr>
      </w:pPr>
    </w:p>
    <w:p w14:paraId="478DFD28" w14:textId="77777777" w:rsidR="00AD6DF3" w:rsidRDefault="00AD6DF3" w:rsidP="00AD6DF3">
      <w:pPr>
        <w:pStyle w:val="NoSpacing"/>
        <w:rPr>
          <w:rFonts w:cs="Times New Roman"/>
          <w:lang w:val="en-US"/>
        </w:rPr>
      </w:pPr>
    </w:p>
    <w:p w14:paraId="2D35CBF0" w14:textId="77777777" w:rsidR="00AD6DF3" w:rsidRDefault="00AD6DF3" w:rsidP="00AD6DF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14 May 2026</w:t>
      </w:r>
    </w:p>
    <w:p w14:paraId="62ABFE6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0012D" w14:textId="77777777" w:rsidR="00CF78AD" w:rsidRDefault="00CF78AD" w:rsidP="00086E2C">
      <w:pPr>
        <w:spacing w:after="0" w:line="240" w:lineRule="auto"/>
      </w:pPr>
      <w:r>
        <w:separator/>
      </w:r>
    </w:p>
  </w:endnote>
  <w:endnote w:type="continuationSeparator" w:id="0">
    <w:p w14:paraId="45C7498A" w14:textId="77777777" w:rsidR="00CF78AD" w:rsidRDefault="00CF78A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4C9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047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1E2A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5159A" w14:textId="77777777" w:rsidR="00CF78AD" w:rsidRDefault="00CF78AD" w:rsidP="00086E2C">
      <w:pPr>
        <w:spacing w:after="0" w:line="240" w:lineRule="auto"/>
      </w:pPr>
      <w:r>
        <w:separator/>
      </w:r>
    </w:p>
  </w:footnote>
  <w:footnote w:type="continuationSeparator" w:id="0">
    <w:p w14:paraId="3D446596" w14:textId="77777777" w:rsidR="00CF78AD" w:rsidRDefault="00CF78A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E9EC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4AF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D9F7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F3"/>
    <w:rsid w:val="00086E2C"/>
    <w:rsid w:val="000A2E7A"/>
    <w:rsid w:val="002244B7"/>
    <w:rsid w:val="00314D94"/>
    <w:rsid w:val="005435B9"/>
    <w:rsid w:val="00617568"/>
    <w:rsid w:val="006E68FA"/>
    <w:rsid w:val="008E56AD"/>
    <w:rsid w:val="00912557"/>
    <w:rsid w:val="00AD6DF3"/>
    <w:rsid w:val="00AF65CA"/>
    <w:rsid w:val="00CF78A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C113A"/>
  <w15:chartTrackingRefBased/>
  <w15:docId w15:val="{45098FAB-2F0B-419D-A28C-4A6C902C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D6DF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2026-05-16T22:02:00Z</dcterms:created>
  <dcterms:modified xsi:type="dcterms:W3CDTF">2026-05-16T22:02:00Z</dcterms:modified>
</cp:coreProperties>
</file>