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44B6" w14:textId="77777777" w:rsidR="0070055D" w:rsidRDefault="0070055D" w:rsidP="0070055D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Edmund BUKKYNG, junior</w:t>
      </w:r>
      <w:r>
        <w:rPr>
          <w:rFonts w:cs="Times New Roman"/>
          <w:lang w:val="en-US"/>
        </w:rPr>
        <w:t xml:space="preserve">       (fl.1496)</w:t>
      </w:r>
    </w:p>
    <w:p w14:paraId="7A090781" w14:textId="77777777" w:rsidR="0070055D" w:rsidRDefault="0070055D" w:rsidP="0070055D">
      <w:pPr>
        <w:pStyle w:val="NoSpacing"/>
        <w:rPr>
          <w:rFonts w:cs="Times New Roman"/>
          <w:lang w:val="en-US"/>
        </w:rPr>
      </w:pPr>
    </w:p>
    <w:p w14:paraId="4771D6C6" w14:textId="77777777" w:rsidR="0070055D" w:rsidRDefault="0070055D" w:rsidP="0070055D">
      <w:pPr>
        <w:pStyle w:val="NoSpacing"/>
        <w:rPr>
          <w:rFonts w:cs="Times New Roman"/>
          <w:lang w:val="en-US"/>
        </w:rPr>
      </w:pPr>
    </w:p>
    <w:p w14:paraId="75494DF5" w14:textId="77777777" w:rsidR="0070055D" w:rsidRDefault="0070055D" w:rsidP="0070055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plaint of trespass against Edmund Squyer of </w:t>
      </w:r>
      <w:proofErr w:type="spellStart"/>
      <w:r>
        <w:rPr>
          <w:rFonts w:cs="Times New Roman"/>
          <w:lang w:val="en-US"/>
        </w:rPr>
        <w:t>Ashbocking</w:t>
      </w:r>
      <w:proofErr w:type="spellEnd"/>
      <w:r>
        <w:rPr>
          <w:rFonts w:cs="Times New Roman"/>
          <w:lang w:val="en-US"/>
        </w:rPr>
        <w:t>,</w:t>
      </w:r>
    </w:p>
    <w:p w14:paraId="18409CA7" w14:textId="77777777" w:rsidR="0070055D" w:rsidRDefault="0070055D" w:rsidP="0070055D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Suffolk(q.v.). 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01C674D5" w14:textId="77777777" w:rsidR="0070055D" w:rsidRDefault="0070055D" w:rsidP="0070055D">
      <w:pPr>
        <w:pStyle w:val="NoSpacing"/>
        <w:rPr>
          <w:rFonts w:cs="Times New Roman"/>
          <w:lang w:val="en-US"/>
        </w:rPr>
      </w:pPr>
    </w:p>
    <w:p w14:paraId="357CD1C4" w14:textId="77777777" w:rsidR="0070055D" w:rsidRDefault="0070055D" w:rsidP="0070055D">
      <w:pPr>
        <w:pStyle w:val="NoSpacing"/>
        <w:rPr>
          <w:rFonts w:cs="Times New Roman"/>
          <w:lang w:val="en-US"/>
        </w:rPr>
      </w:pPr>
    </w:p>
    <w:p w14:paraId="10882380" w14:textId="77777777" w:rsidR="0070055D" w:rsidRDefault="0070055D" w:rsidP="0070055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4FC190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E1C4" w14:textId="77777777" w:rsidR="00F634E8" w:rsidRDefault="00F634E8" w:rsidP="00086E2C">
      <w:pPr>
        <w:spacing w:after="0" w:line="240" w:lineRule="auto"/>
      </w:pPr>
      <w:r>
        <w:separator/>
      </w:r>
    </w:p>
  </w:endnote>
  <w:endnote w:type="continuationSeparator" w:id="0">
    <w:p w14:paraId="49197CA3" w14:textId="77777777" w:rsidR="00F634E8" w:rsidRDefault="00F634E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82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14A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457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3E72D" w14:textId="77777777" w:rsidR="00F634E8" w:rsidRDefault="00F634E8" w:rsidP="00086E2C">
      <w:pPr>
        <w:spacing w:after="0" w:line="240" w:lineRule="auto"/>
      </w:pPr>
      <w:r>
        <w:separator/>
      </w:r>
    </w:p>
  </w:footnote>
  <w:footnote w:type="continuationSeparator" w:id="0">
    <w:p w14:paraId="71E6B619" w14:textId="77777777" w:rsidR="00F634E8" w:rsidRDefault="00F634E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2F9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B27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CBB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5D"/>
    <w:rsid w:val="00086E2C"/>
    <w:rsid w:val="000A2E7A"/>
    <w:rsid w:val="002244B7"/>
    <w:rsid w:val="00314D94"/>
    <w:rsid w:val="005435B9"/>
    <w:rsid w:val="00617568"/>
    <w:rsid w:val="006E68FA"/>
    <w:rsid w:val="0070055D"/>
    <w:rsid w:val="008E56AD"/>
    <w:rsid w:val="00912557"/>
    <w:rsid w:val="00AF65CA"/>
    <w:rsid w:val="00ED3A55"/>
    <w:rsid w:val="00F479D0"/>
    <w:rsid w:val="00F6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BD40"/>
  <w15:chartTrackingRefBased/>
  <w15:docId w15:val="{5AF69538-250E-4412-9A5E-748BB348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005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2026-05-16T21:46:00Z</dcterms:created>
  <dcterms:modified xsi:type="dcterms:W3CDTF">2026-05-16T21:46:00Z</dcterms:modified>
</cp:coreProperties>
</file>