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E4FD3" w14:textId="77777777" w:rsidR="004D72AE" w:rsidRDefault="004D72AE" w:rsidP="004D72A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Roger BUKBRIGGE</w:t>
      </w:r>
      <w:r>
        <w:rPr>
          <w:rFonts w:ascii="Times New Roman" w:hAnsi="Times New Roman" w:cs="Times New Roman"/>
          <w:lang w:val="en-US"/>
        </w:rPr>
        <w:t xml:space="preserve">       (fl.1488)</w:t>
      </w:r>
    </w:p>
    <w:p w14:paraId="70693694" w14:textId="77777777" w:rsidR="004D72AE" w:rsidRDefault="004D72AE" w:rsidP="004D72A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Salisbury. Brasier.</w:t>
      </w:r>
    </w:p>
    <w:p w14:paraId="0F5FBF4F" w14:textId="77777777" w:rsidR="004D72AE" w:rsidRDefault="004D72AE" w:rsidP="004D72AE">
      <w:pPr>
        <w:pStyle w:val="NoSpacing"/>
        <w:rPr>
          <w:rFonts w:ascii="Times New Roman" w:hAnsi="Times New Roman" w:cs="Times New Roman"/>
          <w:lang w:val="en-US"/>
        </w:rPr>
      </w:pPr>
    </w:p>
    <w:p w14:paraId="673AF0C5" w14:textId="77777777" w:rsidR="004D72AE" w:rsidRDefault="004D72AE" w:rsidP="004D72AE">
      <w:pPr>
        <w:pStyle w:val="NoSpacing"/>
        <w:rPr>
          <w:rFonts w:ascii="Times New Roman" w:hAnsi="Times New Roman" w:cs="Times New Roman"/>
          <w:lang w:val="en-US"/>
        </w:rPr>
      </w:pPr>
    </w:p>
    <w:p w14:paraId="5B33A2CF" w14:textId="77777777" w:rsidR="004D72AE" w:rsidRDefault="004D72AE" w:rsidP="004D72A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Two German merchants brought a plaint of debt against him.</w:t>
      </w:r>
    </w:p>
    <w:p w14:paraId="66F9D8F5" w14:textId="77777777" w:rsidR="004D72AE" w:rsidRDefault="004D72AE" w:rsidP="004D72A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A050F37" w14:textId="77777777" w:rsidR="004D72AE" w:rsidRDefault="004D72AE" w:rsidP="004D72AE">
      <w:pPr>
        <w:pStyle w:val="NoSpacing"/>
        <w:rPr>
          <w:rFonts w:ascii="Times New Roman" w:hAnsi="Times New Roman" w:cs="Times New Roman"/>
          <w:lang w:val="en-US"/>
        </w:rPr>
      </w:pPr>
    </w:p>
    <w:p w14:paraId="4F256D26" w14:textId="77777777" w:rsidR="004D72AE" w:rsidRDefault="004D72AE" w:rsidP="004D72AE">
      <w:pPr>
        <w:pStyle w:val="NoSpacing"/>
        <w:rPr>
          <w:rFonts w:ascii="Times New Roman" w:hAnsi="Times New Roman" w:cs="Times New Roman"/>
          <w:lang w:val="en-US"/>
        </w:rPr>
      </w:pPr>
    </w:p>
    <w:p w14:paraId="75C2762C" w14:textId="430E5D35" w:rsidR="00617568" w:rsidRPr="00086E2C" w:rsidRDefault="004D72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April 2026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5D7C5" w14:textId="77777777" w:rsidR="00D018A7" w:rsidRDefault="00D018A7" w:rsidP="00086E2C">
      <w:pPr>
        <w:spacing w:after="0" w:line="240" w:lineRule="auto"/>
      </w:pPr>
      <w:r>
        <w:separator/>
      </w:r>
    </w:p>
  </w:endnote>
  <w:endnote w:type="continuationSeparator" w:id="0">
    <w:p w14:paraId="36CFD88C" w14:textId="77777777" w:rsidR="00D018A7" w:rsidRDefault="00D018A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013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A69E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E1E3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12CE4" w14:textId="77777777" w:rsidR="00D018A7" w:rsidRDefault="00D018A7" w:rsidP="00086E2C">
      <w:pPr>
        <w:spacing w:after="0" w:line="240" w:lineRule="auto"/>
      </w:pPr>
      <w:r>
        <w:separator/>
      </w:r>
    </w:p>
  </w:footnote>
  <w:footnote w:type="continuationSeparator" w:id="0">
    <w:p w14:paraId="0C690710" w14:textId="77777777" w:rsidR="00D018A7" w:rsidRDefault="00D018A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773A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E5EC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FC4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AE"/>
    <w:rsid w:val="00086E2C"/>
    <w:rsid w:val="000A2E7A"/>
    <w:rsid w:val="002244B7"/>
    <w:rsid w:val="00314D94"/>
    <w:rsid w:val="004D72AE"/>
    <w:rsid w:val="00617568"/>
    <w:rsid w:val="006E68FA"/>
    <w:rsid w:val="00971DA9"/>
    <w:rsid w:val="00D018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72733"/>
  <w15:chartTrackingRefBased/>
  <w15:docId w15:val="{0D21731A-2ACD-483E-A582-31027F555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D72A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D72A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205</Characters>
  <Application>Microsoft Office Word</Application>
  <DocSecurity>0</DocSecurity>
  <Lines>11</Lines>
  <Paragraphs>6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2026-04-07T21:42:00Z</dcterms:created>
  <dcterms:modified xsi:type="dcterms:W3CDTF">2026-04-07T21:43:00Z</dcterms:modified>
</cp:coreProperties>
</file>