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472AC" w14:textId="77777777" w:rsidR="000B2CA8" w:rsidRDefault="000B2CA8" w:rsidP="000B2CA8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Ralph BUKBERD</w:t>
      </w:r>
      <w:r>
        <w:rPr>
          <w:rFonts w:cs="Times New Roman"/>
          <w:lang w:val="en-US"/>
        </w:rPr>
        <w:t xml:space="preserve">        (fl.1496)</w:t>
      </w:r>
    </w:p>
    <w:p w14:paraId="13DFFF63" w14:textId="77777777" w:rsidR="000B2CA8" w:rsidRDefault="000B2CA8" w:rsidP="000B2CA8">
      <w:pPr>
        <w:pStyle w:val="NoSpacing"/>
        <w:rPr>
          <w:rFonts w:cs="Times New Roman"/>
          <w:lang w:val="en-US"/>
        </w:rPr>
      </w:pPr>
    </w:p>
    <w:p w14:paraId="135536B5" w14:textId="77777777" w:rsidR="000B2CA8" w:rsidRDefault="000B2CA8" w:rsidP="000B2CA8">
      <w:pPr>
        <w:pStyle w:val="NoSpacing"/>
        <w:rPr>
          <w:rFonts w:cs="Times New Roman"/>
          <w:lang w:val="en-US"/>
        </w:rPr>
      </w:pPr>
    </w:p>
    <w:p w14:paraId="47208B01" w14:textId="77777777" w:rsidR="000B2CA8" w:rsidRDefault="000B2CA8" w:rsidP="000B2CA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 xml:space="preserve">He made a plaint of trespass and </w:t>
      </w:r>
      <w:proofErr w:type="gramStart"/>
      <w:r>
        <w:rPr>
          <w:rFonts w:cs="Times New Roman"/>
          <w:lang w:val="en-US"/>
        </w:rPr>
        <w:t>diverting</w:t>
      </w:r>
      <w:proofErr w:type="gramEnd"/>
      <w:r>
        <w:rPr>
          <w:rFonts w:cs="Times New Roman"/>
          <w:lang w:val="en-US"/>
        </w:rPr>
        <w:t xml:space="preserve"> water from a mill against</w:t>
      </w:r>
    </w:p>
    <w:p w14:paraId="4681899E" w14:textId="77777777" w:rsidR="000B2CA8" w:rsidRDefault="000B2CA8" w:rsidP="000B2CA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Richard Tredway of Chorleywood, Hertfordshire(q.v.), and John Carter of</w:t>
      </w:r>
    </w:p>
    <w:p w14:paraId="72894D95" w14:textId="77777777" w:rsidR="000B2CA8" w:rsidRDefault="000B2CA8" w:rsidP="000B2CA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Mill End(q.v.).     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18724F82" w14:textId="77777777" w:rsidR="000B2CA8" w:rsidRDefault="000B2CA8" w:rsidP="000B2CA8">
      <w:pPr>
        <w:pStyle w:val="NoSpacing"/>
        <w:rPr>
          <w:rFonts w:cs="Times New Roman"/>
          <w:lang w:val="en-US"/>
        </w:rPr>
      </w:pPr>
    </w:p>
    <w:p w14:paraId="7460E3CC" w14:textId="77777777" w:rsidR="000B2CA8" w:rsidRDefault="000B2CA8" w:rsidP="000B2CA8">
      <w:pPr>
        <w:pStyle w:val="NoSpacing"/>
        <w:rPr>
          <w:rFonts w:cs="Times New Roman"/>
          <w:lang w:val="en-US"/>
        </w:rPr>
      </w:pPr>
    </w:p>
    <w:p w14:paraId="44100471" w14:textId="77777777" w:rsidR="000B2CA8" w:rsidRDefault="000B2CA8" w:rsidP="000B2CA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14 May 2026</w:t>
      </w:r>
    </w:p>
    <w:p w14:paraId="10311D82" w14:textId="77777777" w:rsidR="00617568" w:rsidRDefault="00617568">
      <w:pPr>
        <w:rPr>
          <w:rFonts w:ascii="Times New Roman" w:hAnsi="Times New Roman" w:cs="Times New Roman"/>
        </w:rPr>
      </w:pPr>
    </w:p>
    <w:p w14:paraId="2F36DCD8" w14:textId="77777777" w:rsidR="00A03AEE" w:rsidRPr="00086E2C" w:rsidRDefault="00A03AEE">
      <w:pPr>
        <w:rPr>
          <w:rFonts w:ascii="Times New Roman" w:hAnsi="Times New Roman" w:cs="Times New Roman"/>
        </w:rPr>
      </w:pPr>
    </w:p>
    <w:sectPr w:rsidR="00A03AEE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81734" w14:textId="77777777" w:rsidR="0018688B" w:rsidRDefault="0018688B" w:rsidP="00086E2C">
      <w:pPr>
        <w:spacing w:after="0" w:line="240" w:lineRule="auto"/>
      </w:pPr>
      <w:r>
        <w:separator/>
      </w:r>
    </w:p>
  </w:endnote>
  <w:endnote w:type="continuationSeparator" w:id="0">
    <w:p w14:paraId="6DD69292" w14:textId="77777777" w:rsidR="0018688B" w:rsidRDefault="0018688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9AE8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59E6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6C19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6DF78" w14:textId="77777777" w:rsidR="0018688B" w:rsidRDefault="0018688B" w:rsidP="00086E2C">
      <w:pPr>
        <w:spacing w:after="0" w:line="240" w:lineRule="auto"/>
      </w:pPr>
      <w:r>
        <w:separator/>
      </w:r>
    </w:p>
  </w:footnote>
  <w:footnote w:type="continuationSeparator" w:id="0">
    <w:p w14:paraId="7961519C" w14:textId="77777777" w:rsidR="0018688B" w:rsidRDefault="0018688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9F0E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B64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CEDA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A8"/>
    <w:rsid w:val="00086E2C"/>
    <w:rsid w:val="000A2E7A"/>
    <w:rsid w:val="000B2CA8"/>
    <w:rsid w:val="0018688B"/>
    <w:rsid w:val="002244B7"/>
    <w:rsid w:val="00314D94"/>
    <w:rsid w:val="005435B9"/>
    <w:rsid w:val="00617568"/>
    <w:rsid w:val="006E68FA"/>
    <w:rsid w:val="008E56AD"/>
    <w:rsid w:val="00A03AEE"/>
    <w:rsid w:val="00AF65CA"/>
    <w:rsid w:val="00ED3A55"/>
    <w:rsid w:val="00F348C6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6B657"/>
  <w15:chartTrackingRefBased/>
  <w15:docId w15:val="{26834764-D585-483F-9543-B756F0FBE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0B2CA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2026-05-15T23:11:00Z</dcterms:created>
  <dcterms:modified xsi:type="dcterms:W3CDTF">2026-05-15T23:13:00Z</dcterms:modified>
</cp:coreProperties>
</file>