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C185E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BUK</w:t>
      </w:r>
      <w:r>
        <w:rPr>
          <w:rFonts w:ascii="Times New Roman" w:hAnsi="Times New Roman" w:cs="Times New Roman"/>
        </w:rPr>
        <w:t xml:space="preserve">        (fl.1466)</w:t>
      </w:r>
    </w:p>
    <w:p w14:paraId="1F6FC729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Lapworth, Warwickshire. Smith.</w:t>
      </w:r>
    </w:p>
    <w:p w14:paraId="1E3830DC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</w:p>
    <w:p w14:paraId="6CB72DE7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</w:p>
    <w:p w14:paraId="4A68E9C8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1466</w:t>
      </w:r>
      <w:r>
        <w:rPr>
          <w:rFonts w:ascii="Times New Roman" w:hAnsi="Times New Roman" w:cs="Times New Roman"/>
        </w:rPr>
        <w:tab/>
        <w:t>The King brought a plaint of trespass and contempt against him and</w:t>
      </w:r>
    </w:p>
    <w:p w14:paraId="35DD8908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10 others.    ( </w:t>
      </w:r>
      <w:hyperlink r:id="rId6" w:history="1">
        <w:r w:rsidRPr="005F2CB3">
          <w:rPr>
            <w:rStyle w:val="Hyperlink"/>
            <w:rFonts w:ascii="Times New Roman" w:hAnsi="Times New Roman" w:cs="Times New Roman"/>
          </w:rPr>
          <w:t>https://waalt.uh.edu/index.php/KB27/819</w:t>
        </w:r>
      </w:hyperlink>
      <w:r>
        <w:rPr>
          <w:rFonts w:ascii="Times New Roman" w:hAnsi="Times New Roman" w:cs="Times New Roman"/>
        </w:rPr>
        <w:t xml:space="preserve"> )</w:t>
      </w:r>
    </w:p>
    <w:p w14:paraId="0EDEB68D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</w:p>
    <w:p w14:paraId="110DED02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</w:p>
    <w:p w14:paraId="5E4A1887" w14:textId="77777777" w:rsidR="001C5690" w:rsidRDefault="001C5690" w:rsidP="001C56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2026</w:t>
      </w:r>
    </w:p>
    <w:p w14:paraId="7D8DF32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36B69" w14:textId="77777777" w:rsidR="001112F8" w:rsidRDefault="001112F8" w:rsidP="00086E2C">
      <w:pPr>
        <w:spacing w:after="0" w:line="240" w:lineRule="auto"/>
      </w:pPr>
      <w:r>
        <w:separator/>
      </w:r>
    </w:p>
  </w:endnote>
  <w:endnote w:type="continuationSeparator" w:id="0">
    <w:p w14:paraId="5BEBB018" w14:textId="77777777" w:rsidR="001112F8" w:rsidRDefault="001112F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3F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D49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23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7F0C4" w14:textId="77777777" w:rsidR="001112F8" w:rsidRDefault="001112F8" w:rsidP="00086E2C">
      <w:pPr>
        <w:spacing w:after="0" w:line="240" w:lineRule="auto"/>
      </w:pPr>
      <w:r>
        <w:separator/>
      </w:r>
    </w:p>
  </w:footnote>
  <w:footnote w:type="continuationSeparator" w:id="0">
    <w:p w14:paraId="4465574B" w14:textId="77777777" w:rsidR="001112F8" w:rsidRDefault="001112F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D9FB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F525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88A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90"/>
    <w:rsid w:val="00086E2C"/>
    <w:rsid w:val="000A2E7A"/>
    <w:rsid w:val="001112F8"/>
    <w:rsid w:val="001C5690"/>
    <w:rsid w:val="002244B7"/>
    <w:rsid w:val="00314D94"/>
    <w:rsid w:val="00617568"/>
    <w:rsid w:val="006E68FA"/>
    <w:rsid w:val="00B469E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70237"/>
  <w15:chartTrackingRefBased/>
  <w15:docId w15:val="{20DACACD-37B4-44ED-A72D-81AFA7E1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C56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569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10</TotalTime>
  <Pages>1</Pages>
  <Words>28</Words>
  <Characters>168</Characters>
  <Application>Microsoft Office Word</Application>
  <DocSecurity>0</DocSecurity>
  <Lines>9</Lines>
  <Paragraphs>5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2026-01-21T16:01:00Z</dcterms:created>
  <dcterms:modified xsi:type="dcterms:W3CDTF">2026-01-21T16:11:00Z</dcterms:modified>
</cp:coreProperties>
</file>