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4BD0" w14:textId="77777777" w:rsidR="005E30AA" w:rsidRDefault="005E30AA" w:rsidP="005E30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BUFFREY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12761BA5" w14:textId="77777777" w:rsidR="005E30AA" w:rsidRDefault="005E30AA" w:rsidP="005E30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Penn.</w:t>
      </w:r>
    </w:p>
    <w:p w14:paraId="580F3B71" w14:textId="77777777" w:rsidR="005E30AA" w:rsidRDefault="005E30AA" w:rsidP="005E30AA">
      <w:pPr>
        <w:rPr>
          <w:rFonts w:ascii="Times New Roman" w:hAnsi="Times New Roman" w:cs="Times New Roman"/>
          <w:sz w:val="24"/>
          <w:szCs w:val="24"/>
        </w:rPr>
      </w:pPr>
    </w:p>
    <w:p w14:paraId="5B684839" w14:textId="77777777" w:rsidR="005E30AA" w:rsidRDefault="005E30AA" w:rsidP="005E30AA">
      <w:pPr>
        <w:rPr>
          <w:rFonts w:ascii="Times New Roman" w:hAnsi="Times New Roman" w:cs="Times New Roman"/>
          <w:sz w:val="24"/>
          <w:szCs w:val="24"/>
        </w:rPr>
      </w:pPr>
    </w:p>
    <w:p w14:paraId="4AA79B4E" w14:textId="77777777" w:rsidR="005E30AA" w:rsidRDefault="005E30AA" w:rsidP="005E30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1AFDEF0E" w14:textId="77777777" w:rsidR="005E30AA" w:rsidRDefault="005E30AA" w:rsidP="005E30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1AC8BF42" w14:textId="77777777" w:rsidR="005E30AA" w:rsidRDefault="005E30AA" w:rsidP="005E30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Staffordshire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225E1248" w14:textId="77777777" w:rsidR="005E30AA" w:rsidRDefault="005E30AA" w:rsidP="005E30A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0DF01CB1" w14:textId="77777777" w:rsidR="005E30AA" w:rsidRDefault="005E30AA" w:rsidP="005E30A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4F895F2F" w14:textId="77777777" w:rsidR="005E30AA" w:rsidRDefault="005E30AA" w:rsidP="005E30AA">
      <w:pPr>
        <w:rPr>
          <w:rFonts w:ascii="Times New Roman" w:hAnsi="Times New Roman" w:cs="Times New Roman"/>
          <w:sz w:val="24"/>
          <w:szCs w:val="24"/>
        </w:rPr>
      </w:pPr>
    </w:p>
    <w:p w14:paraId="64156058" w14:textId="77777777" w:rsidR="005E30AA" w:rsidRDefault="005E30AA" w:rsidP="005E30AA">
      <w:pPr>
        <w:rPr>
          <w:rFonts w:ascii="Times New Roman" w:hAnsi="Times New Roman" w:cs="Times New Roman"/>
          <w:sz w:val="24"/>
          <w:szCs w:val="24"/>
        </w:rPr>
      </w:pPr>
    </w:p>
    <w:p w14:paraId="231DFABE" w14:textId="77777777" w:rsidR="005E30AA" w:rsidRDefault="005E30AA" w:rsidP="005E30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29267EE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A775B" w14:textId="77777777" w:rsidR="005E30AA" w:rsidRDefault="005E30AA" w:rsidP="009139A6">
      <w:r>
        <w:separator/>
      </w:r>
    </w:p>
  </w:endnote>
  <w:endnote w:type="continuationSeparator" w:id="0">
    <w:p w14:paraId="3BB8F0D6" w14:textId="77777777" w:rsidR="005E30AA" w:rsidRDefault="005E30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8F4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960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3D3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EFA66" w14:textId="77777777" w:rsidR="005E30AA" w:rsidRDefault="005E30AA" w:rsidP="009139A6">
      <w:r>
        <w:separator/>
      </w:r>
    </w:p>
  </w:footnote>
  <w:footnote w:type="continuationSeparator" w:id="0">
    <w:p w14:paraId="562C687D" w14:textId="77777777" w:rsidR="005E30AA" w:rsidRDefault="005E30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BCD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58C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B83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AA"/>
    <w:rsid w:val="000666E0"/>
    <w:rsid w:val="002510B7"/>
    <w:rsid w:val="005C130B"/>
    <w:rsid w:val="005E30A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A9867"/>
  <w15:chartTrackingRefBased/>
  <w15:docId w15:val="{AC8B91D5-1EFE-4911-92CC-3C0037A5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0A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2022-06-11T16:26:00Z</dcterms:created>
  <dcterms:modified xsi:type="dcterms:W3CDTF">2022-06-11T16:29:00Z</dcterms:modified>
</cp:coreProperties>
</file>