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35968" w14:textId="77777777" w:rsidR="007743BD" w:rsidRDefault="007743BD" w:rsidP="007743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BUENDALE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d.1460)</w:t>
      </w:r>
    </w:p>
    <w:p w14:paraId="0A29E717" w14:textId="77777777" w:rsidR="007743BD" w:rsidRDefault="007743BD" w:rsidP="007743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Founder.</w:t>
      </w:r>
    </w:p>
    <w:p w14:paraId="04931E06" w14:textId="77777777" w:rsidR="007743BD" w:rsidRDefault="007743BD" w:rsidP="007743BD">
      <w:pPr>
        <w:pStyle w:val="NoSpacing"/>
        <w:rPr>
          <w:rFonts w:cs="Times New Roman"/>
          <w:szCs w:val="24"/>
        </w:rPr>
      </w:pPr>
    </w:p>
    <w:p w14:paraId="1AF3764B" w14:textId="77777777" w:rsidR="007743BD" w:rsidRDefault="007743BD" w:rsidP="007743BD">
      <w:pPr>
        <w:pStyle w:val="NoSpacing"/>
        <w:rPr>
          <w:rFonts w:cs="Times New Roman"/>
          <w:szCs w:val="24"/>
        </w:rPr>
      </w:pPr>
    </w:p>
    <w:p w14:paraId="090DD1DF" w14:textId="77777777" w:rsidR="007743BD" w:rsidRDefault="007743BD" w:rsidP="007743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>He left all the tools of his trade to John Worsell(q.v.).</w:t>
      </w:r>
    </w:p>
    <w:p w14:paraId="72391B72" w14:textId="77777777" w:rsidR="007743BD" w:rsidRDefault="007743BD" w:rsidP="007743BD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(“Craftsmen and Industry </w:t>
      </w:r>
      <w:proofErr w:type="gramStart"/>
      <w:r>
        <w:rPr>
          <w:rFonts w:cs="Times New Roman"/>
          <w:szCs w:val="24"/>
        </w:rPr>
        <w:t>In</w:t>
      </w:r>
      <w:proofErr w:type="gramEnd"/>
      <w:r>
        <w:rPr>
          <w:rFonts w:cs="Times New Roman"/>
          <w:szCs w:val="24"/>
        </w:rPr>
        <w:t xml:space="preserve"> Late Medieval York” by Heather Crichton Swanson, a dissertation submitted for the degree of D.Phil., University of York, Department of History. December 1980 p.186)</w:t>
      </w:r>
    </w:p>
    <w:p w14:paraId="13DED08A" w14:textId="77777777" w:rsidR="007743BD" w:rsidRDefault="007743BD" w:rsidP="007743BD">
      <w:pPr>
        <w:pStyle w:val="NoSpacing"/>
        <w:rPr>
          <w:rFonts w:cs="Times New Roman"/>
          <w:szCs w:val="24"/>
        </w:rPr>
      </w:pPr>
    </w:p>
    <w:p w14:paraId="65F2F5CD" w14:textId="77777777" w:rsidR="007743BD" w:rsidRDefault="007743BD" w:rsidP="007743BD">
      <w:pPr>
        <w:pStyle w:val="NoSpacing"/>
        <w:rPr>
          <w:rFonts w:cs="Times New Roman"/>
          <w:szCs w:val="24"/>
        </w:rPr>
      </w:pPr>
    </w:p>
    <w:p w14:paraId="34CCB81A" w14:textId="77777777" w:rsidR="007743BD" w:rsidRDefault="007743BD" w:rsidP="007743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February 2024</w:t>
      </w:r>
    </w:p>
    <w:p w14:paraId="5A95C02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1D255" w14:textId="77777777" w:rsidR="007743BD" w:rsidRDefault="007743BD" w:rsidP="009139A6">
      <w:r>
        <w:separator/>
      </w:r>
    </w:p>
  </w:endnote>
  <w:endnote w:type="continuationSeparator" w:id="0">
    <w:p w14:paraId="237724E8" w14:textId="77777777" w:rsidR="007743BD" w:rsidRDefault="007743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25D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3E91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16DB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EA1DF" w14:textId="77777777" w:rsidR="007743BD" w:rsidRDefault="007743BD" w:rsidP="009139A6">
      <w:r>
        <w:separator/>
      </w:r>
    </w:p>
  </w:footnote>
  <w:footnote w:type="continuationSeparator" w:id="0">
    <w:p w14:paraId="22BBAE81" w14:textId="77777777" w:rsidR="007743BD" w:rsidRDefault="007743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A6E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656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AC1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BD"/>
    <w:rsid w:val="000666E0"/>
    <w:rsid w:val="002510B7"/>
    <w:rsid w:val="005C130B"/>
    <w:rsid w:val="007743BD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9FF6D"/>
  <w15:chartTrackingRefBased/>
  <w15:docId w15:val="{1EC5BA5A-20C9-4E86-AFEB-C8F52158E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2024-02-24T19:36:00Z</dcterms:created>
  <dcterms:modified xsi:type="dcterms:W3CDTF">2024-02-24T19:36:00Z</dcterms:modified>
</cp:coreProperties>
</file>