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4A3" w:rsidRDefault="00DB44A3" w:rsidP="00DB44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BUDY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DB44A3" w:rsidRDefault="00DB44A3" w:rsidP="00DB44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DB44A3" w:rsidRDefault="00DB44A3" w:rsidP="00DB44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4A3" w:rsidRDefault="00DB44A3" w:rsidP="00DB44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4A3" w:rsidRDefault="00DB44A3" w:rsidP="00DB44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St.Austell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DB44A3" w:rsidRDefault="00DB44A3" w:rsidP="00DB44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p.114)</w:t>
      </w:r>
    </w:p>
    <w:p w:rsidR="00DB44A3" w:rsidRDefault="00DB44A3" w:rsidP="00DB44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4A3" w:rsidRDefault="00DB44A3" w:rsidP="00DB44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4A3" w:rsidRPr="00380B8D" w:rsidRDefault="00DB44A3" w:rsidP="00DB44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</w:p>
    <w:p w:rsidR="006B2F86" w:rsidRPr="00DB44A3" w:rsidRDefault="00DB44A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DB44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4A3" w:rsidRDefault="00DB44A3" w:rsidP="00E71FC3">
      <w:pPr>
        <w:spacing w:after="0" w:line="240" w:lineRule="auto"/>
      </w:pPr>
      <w:r>
        <w:separator/>
      </w:r>
    </w:p>
  </w:endnote>
  <w:endnote w:type="continuationSeparator" w:id="0">
    <w:p w:rsidR="00DB44A3" w:rsidRDefault="00DB44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4A3" w:rsidRDefault="00DB44A3" w:rsidP="00E71FC3">
      <w:pPr>
        <w:spacing w:after="0" w:line="240" w:lineRule="auto"/>
      </w:pPr>
      <w:r>
        <w:separator/>
      </w:r>
    </w:p>
  </w:footnote>
  <w:footnote w:type="continuationSeparator" w:id="0">
    <w:p w:rsidR="00DB44A3" w:rsidRDefault="00DB44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4A3"/>
    <w:rsid w:val="00AB52E8"/>
    <w:rsid w:val="00B16D3F"/>
    <w:rsid w:val="00DB44A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3B8D9"/>
  <w15:chartTrackingRefBased/>
  <w15:docId w15:val="{73C7D4C6-3962-4D73-86D2-73A39D2F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2016-06-04T15:48:00Z</dcterms:created>
  <dcterms:modified xsi:type="dcterms:W3CDTF">2016-06-04T15:49:00Z</dcterms:modified>
</cp:coreProperties>
</file>