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8483A" w14:textId="77777777" w:rsidR="00144EE3" w:rsidRDefault="00144EE3" w:rsidP="00144EE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BUDOCUSHYDE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0757D4DB" w14:textId="77777777" w:rsidR="00144EE3" w:rsidRDefault="00144EE3" w:rsidP="00144EE3">
      <w:pPr>
        <w:pStyle w:val="NoSpacing"/>
        <w:jc w:val="both"/>
        <w:rPr>
          <w:rFonts w:cs="Times New Roman"/>
          <w:szCs w:val="24"/>
        </w:rPr>
      </w:pPr>
    </w:p>
    <w:p w14:paraId="4F8D8BBB" w14:textId="77777777" w:rsidR="00144EE3" w:rsidRDefault="00144EE3" w:rsidP="00144EE3">
      <w:pPr>
        <w:pStyle w:val="NoSpacing"/>
        <w:jc w:val="both"/>
        <w:rPr>
          <w:rFonts w:cs="Times New Roman"/>
          <w:szCs w:val="24"/>
        </w:rPr>
      </w:pPr>
    </w:p>
    <w:p w14:paraId="04366B4A" w14:textId="77777777" w:rsidR="00144EE3" w:rsidRDefault="00144EE3" w:rsidP="00144EE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 May1453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Augere</w:t>
      </w:r>
      <w:proofErr w:type="spellEnd"/>
      <w:r>
        <w:rPr>
          <w:rFonts w:cs="Times New Roman"/>
          <w:szCs w:val="24"/>
        </w:rPr>
        <w:t xml:space="preserve">(q.v.) was pardoned for not appearing to answer him </w:t>
      </w:r>
    </w:p>
    <w:p w14:paraId="36BEAE01" w14:textId="77777777" w:rsidR="00144EE3" w:rsidRDefault="00144EE3" w:rsidP="00144EE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trespass.      (C.P.R. 1452-61 p.10)</w:t>
      </w:r>
    </w:p>
    <w:p w14:paraId="4C263813" w14:textId="77777777" w:rsidR="00144EE3" w:rsidRDefault="00144EE3" w:rsidP="00144EE3">
      <w:pPr>
        <w:pStyle w:val="NoSpacing"/>
        <w:jc w:val="both"/>
        <w:rPr>
          <w:rFonts w:cs="Times New Roman"/>
          <w:szCs w:val="24"/>
        </w:rPr>
      </w:pPr>
    </w:p>
    <w:p w14:paraId="71421754" w14:textId="77777777" w:rsidR="00144EE3" w:rsidRDefault="00144EE3" w:rsidP="00144EE3">
      <w:pPr>
        <w:pStyle w:val="NoSpacing"/>
        <w:jc w:val="both"/>
        <w:rPr>
          <w:rFonts w:cs="Times New Roman"/>
          <w:szCs w:val="24"/>
        </w:rPr>
      </w:pPr>
    </w:p>
    <w:p w14:paraId="0F85D6F9" w14:textId="77777777" w:rsidR="00144EE3" w:rsidRDefault="00144EE3" w:rsidP="00144EE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September 2024</w:t>
      </w:r>
    </w:p>
    <w:p w14:paraId="1CE472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DD525C" w14:textId="77777777" w:rsidR="00144EE3" w:rsidRDefault="00144EE3" w:rsidP="009139A6">
      <w:r>
        <w:separator/>
      </w:r>
    </w:p>
  </w:endnote>
  <w:endnote w:type="continuationSeparator" w:id="0">
    <w:p w14:paraId="32D454FF" w14:textId="77777777" w:rsidR="00144EE3" w:rsidRDefault="00144E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12D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DD5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B78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69A598" w14:textId="77777777" w:rsidR="00144EE3" w:rsidRDefault="00144EE3" w:rsidP="009139A6">
      <w:r>
        <w:separator/>
      </w:r>
    </w:p>
  </w:footnote>
  <w:footnote w:type="continuationSeparator" w:id="0">
    <w:p w14:paraId="1090D5D2" w14:textId="77777777" w:rsidR="00144EE3" w:rsidRDefault="00144E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4CA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CAE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236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EE3"/>
    <w:rsid w:val="000666E0"/>
    <w:rsid w:val="00144EE3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CEDAB"/>
  <w15:chartTrackingRefBased/>
  <w15:docId w15:val="{3C801A09-8564-4BC9-9605-05A0315F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2024-09-25T18:18:00Z</dcterms:created>
  <dcterms:modified xsi:type="dcterms:W3CDTF">2024-09-25T18:19:00Z</dcterms:modified>
</cp:coreProperties>
</file>