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904DD" w14:textId="77777777" w:rsidR="00606D69" w:rsidRDefault="00606D69" w:rsidP="00606D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BUDLEY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5DCC963B" w14:textId="77777777" w:rsidR="00606D69" w:rsidRDefault="00606D69" w:rsidP="00606D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0CAC50B2" w14:textId="77777777" w:rsidR="00606D69" w:rsidRDefault="00606D69" w:rsidP="00606D69">
      <w:pPr>
        <w:pStyle w:val="NoSpacing"/>
        <w:rPr>
          <w:rFonts w:cs="Times New Roman"/>
          <w:szCs w:val="24"/>
        </w:rPr>
      </w:pPr>
    </w:p>
    <w:p w14:paraId="49A0686C" w14:textId="77777777" w:rsidR="00606D69" w:rsidRDefault="00606D69" w:rsidP="00606D69">
      <w:pPr>
        <w:pStyle w:val="NoSpacing"/>
        <w:rPr>
          <w:rFonts w:cs="Times New Roman"/>
          <w:szCs w:val="24"/>
        </w:rPr>
      </w:pPr>
    </w:p>
    <w:p w14:paraId="29D2D412" w14:textId="77777777" w:rsidR="00606D69" w:rsidRDefault="00606D69" w:rsidP="00606D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became apprenticed to John Grisley of London, draper(q.v.).</w:t>
      </w:r>
    </w:p>
    <w:p w14:paraId="181E9267" w14:textId="77777777" w:rsidR="00606D69" w:rsidRDefault="00606D69" w:rsidP="00606D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010D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67E3476B" w14:textId="77777777" w:rsidR="00606D69" w:rsidRDefault="00606D69" w:rsidP="00606D69">
      <w:pPr>
        <w:pStyle w:val="NoSpacing"/>
        <w:rPr>
          <w:rFonts w:cs="Times New Roman"/>
          <w:szCs w:val="24"/>
        </w:rPr>
      </w:pPr>
    </w:p>
    <w:p w14:paraId="1537B116" w14:textId="77777777" w:rsidR="00606D69" w:rsidRDefault="00606D69" w:rsidP="00606D69">
      <w:pPr>
        <w:pStyle w:val="NoSpacing"/>
        <w:rPr>
          <w:rFonts w:cs="Times New Roman"/>
          <w:szCs w:val="24"/>
        </w:rPr>
      </w:pPr>
    </w:p>
    <w:p w14:paraId="14914AF9" w14:textId="77777777" w:rsidR="00606D69" w:rsidRDefault="00606D69" w:rsidP="00606D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434ABB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11D95" w14:textId="77777777" w:rsidR="00606D69" w:rsidRDefault="00606D69" w:rsidP="009139A6">
      <w:r>
        <w:separator/>
      </w:r>
    </w:p>
  </w:endnote>
  <w:endnote w:type="continuationSeparator" w:id="0">
    <w:p w14:paraId="65F52110" w14:textId="77777777" w:rsidR="00606D69" w:rsidRDefault="00606D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FBC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87A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75A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F6A00" w14:textId="77777777" w:rsidR="00606D69" w:rsidRDefault="00606D69" w:rsidP="009139A6">
      <w:r>
        <w:separator/>
      </w:r>
    </w:p>
  </w:footnote>
  <w:footnote w:type="continuationSeparator" w:id="0">
    <w:p w14:paraId="751C826B" w14:textId="77777777" w:rsidR="00606D69" w:rsidRDefault="00606D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265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763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198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69"/>
    <w:rsid w:val="000666E0"/>
    <w:rsid w:val="002510B7"/>
    <w:rsid w:val="00270799"/>
    <w:rsid w:val="003E52FF"/>
    <w:rsid w:val="005C130B"/>
    <w:rsid w:val="00606D6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6412"/>
  <w15:chartTrackingRefBased/>
  <w15:docId w15:val="{587DD7C3-C332-4C75-BA68-EC654D15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6D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2024-06-07T11:33:00Z</dcterms:created>
  <dcterms:modified xsi:type="dcterms:W3CDTF">2024-06-07T11:34:00Z</dcterms:modified>
</cp:coreProperties>
</file>