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271E6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Ralph BUDLEE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3E4858ED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Langbourne</w:t>
      </w:r>
      <w:proofErr w:type="spellEnd"/>
      <w:r>
        <w:rPr>
          <w:rFonts w:eastAsia="Times New Roman" w:cs="Times New Roman"/>
          <w:szCs w:val="24"/>
        </w:rPr>
        <w:t xml:space="preserve"> Ward, London.</w:t>
      </w:r>
    </w:p>
    <w:p w14:paraId="788843CD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</w:p>
    <w:p w14:paraId="1E9E0929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</w:p>
    <w:p w14:paraId="2FD21CC6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Scavenger.</w:t>
      </w:r>
    </w:p>
    <w:p w14:paraId="2AA69838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42A7056" w14:textId="77777777" w:rsidR="004E5231" w:rsidRDefault="004E5231" w:rsidP="004E523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7B2484D5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</w:p>
    <w:p w14:paraId="4308C74E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</w:p>
    <w:p w14:paraId="42D2D2C7" w14:textId="77777777" w:rsidR="004E5231" w:rsidRDefault="004E5231" w:rsidP="004E52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December 2023</w:t>
      </w:r>
    </w:p>
    <w:p w14:paraId="237509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A0BE0" w14:textId="77777777" w:rsidR="004E5231" w:rsidRDefault="004E5231" w:rsidP="009139A6">
      <w:r>
        <w:separator/>
      </w:r>
    </w:p>
  </w:endnote>
  <w:endnote w:type="continuationSeparator" w:id="0">
    <w:p w14:paraId="3EC96608" w14:textId="77777777" w:rsidR="004E5231" w:rsidRDefault="004E52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78D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09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C7A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C05BA" w14:textId="77777777" w:rsidR="004E5231" w:rsidRDefault="004E5231" w:rsidP="009139A6">
      <w:r>
        <w:separator/>
      </w:r>
    </w:p>
  </w:footnote>
  <w:footnote w:type="continuationSeparator" w:id="0">
    <w:p w14:paraId="1EA4E189" w14:textId="77777777" w:rsidR="004E5231" w:rsidRDefault="004E52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544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325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9B9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231"/>
    <w:rsid w:val="000666E0"/>
    <w:rsid w:val="002510B7"/>
    <w:rsid w:val="004E523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FA896"/>
  <w15:chartTrackingRefBased/>
  <w15:docId w15:val="{F4723ACB-E9BD-4934-A74C-B48538C7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2023-12-26T19:59:00Z</dcterms:created>
  <dcterms:modified xsi:type="dcterms:W3CDTF">2023-12-26T20:00:00Z</dcterms:modified>
</cp:coreProperties>
</file>