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B0892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BUDELL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CE4788B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14C7B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0FD863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Winchcombe, </w:t>
      </w:r>
    </w:p>
    <w:p w14:paraId="19ED0F4E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Maud de Stafford(q.v.).</w:t>
      </w:r>
    </w:p>
    <w:p w14:paraId="3670E5CC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18-57)</w:t>
      </w:r>
    </w:p>
    <w:p w14:paraId="242CA15F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378051" w14:textId="77777777" w:rsidR="00A80474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429637" w14:textId="77777777" w:rsidR="00A80474" w:rsidRPr="00757078" w:rsidRDefault="00A80474" w:rsidP="00A80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394B180A" w14:textId="6889A04F" w:rsidR="00BA00AB" w:rsidRPr="00A8047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804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1D44D" w14:textId="77777777" w:rsidR="00A80474" w:rsidRDefault="00A80474" w:rsidP="009139A6">
      <w:r>
        <w:separator/>
      </w:r>
    </w:p>
  </w:endnote>
  <w:endnote w:type="continuationSeparator" w:id="0">
    <w:p w14:paraId="2BBDDA36" w14:textId="77777777" w:rsidR="00A80474" w:rsidRDefault="00A804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0FD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E7F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7C6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61B97" w14:textId="77777777" w:rsidR="00A80474" w:rsidRDefault="00A80474" w:rsidP="009139A6">
      <w:r>
        <w:separator/>
      </w:r>
    </w:p>
  </w:footnote>
  <w:footnote w:type="continuationSeparator" w:id="0">
    <w:p w14:paraId="02C7711F" w14:textId="77777777" w:rsidR="00A80474" w:rsidRDefault="00A804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C36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7C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83D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74"/>
    <w:rsid w:val="000666E0"/>
    <w:rsid w:val="002510B7"/>
    <w:rsid w:val="005C130B"/>
    <w:rsid w:val="00826F5C"/>
    <w:rsid w:val="009139A6"/>
    <w:rsid w:val="009448BB"/>
    <w:rsid w:val="00A3176C"/>
    <w:rsid w:val="00A8047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BDD5A"/>
  <w15:chartTrackingRefBased/>
  <w15:docId w15:val="{922D8D61-1329-4A9B-9CA1-546D2007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804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2022-02-21T11:28:00Z</dcterms:created>
  <dcterms:modified xsi:type="dcterms:W3CDTF">2022-02-21T11:28:00Z</dcterms:modified>
</cp:coreProperties>
</file>