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5D0858" w14:textId="77777777" w:rsidR="000C0180" w:rsidRDefault="000C0180" w:rsidP="000C0180">
      <w:pPr>
        <w:pStyle w:val="NoSpacing"/>
      </w:pPr>
      <w:r>
        <w:rPr>
          <w:u w:val="single"/>
        </w:rPr>
        <w:t>Thomas BUDELL</w:t>
      </w:r>
      <w:r>
        <w:t xml:space="preserve">     </w:t>
      </w:r>
      <w:proofErr w:type="gramStart"/>
      <w:r>
        <w:t xml:space="preserve">   (</w:t>
      </w:r>
      <w:proofErr w:type="gramEnd"/>
      <w:r>
        <w:t>fl.1414)</w:t>
      </w:r>
    </w:p>
    <w:p w14:paraId="3B161865" w14:textId="77777777" w:rsidR="000C0180" w:rsidRDefault="000C0180" w:rsidP="000C0180">
      <w:pPr>
        <w:pStyle w:val="NoSpacing"/>
      </w:pPr>
      <w:r>
        <w:t>of Hindon.</w:t>
      </w:r>
    </w:p>
    <w:p w14:paraId="59B2C16B" w14:textId="77777777" w:rsidR="000C0180" w:rsidRDefault="000C0180" w:rsidP="000C0180">
      <w:pPr>
        <w:pStyle w:val="NoSpacing"/>
      </w:pPr>
    </w:p>
    <w:p w14:paraId="39B300D6" w14:textId="77777777" w:rsidR="000C0180" w:rsidRDefault="000C0180" w:rsidP="000C0180">
      <w:pPr>
        <w:pStyle w:val="NoSpacing"/>
      </w:pPr>
    </w:p>
    <w:p w14:paraId="2333D8DA" w14:textId="77777777" w:rsidR="000C0180" w:rsidRDefault="000C0180" w:rsidP="000C0180">
      <w:pPr>
        <w:pStyle w:val="NoSpacing"/>
      </w:pPr>
      <w:r>
        <w:t>22 Dec.1414</w:t>
      </w:r>
      <w:r>
        <w:tab/>
        <w:t>He was on a commission to levy and collect from all cities, boroughs and</w:t>
      </w:r>
    </w:p>
    <w:p w14:paraId="1712E523" w14:textId="77777777" w:rsidR="000C0180" w:rsidRDefault="000C0180" w:rsidP="000C0180">
      <w:pPr>
        <w:pStyle w:val="NoSpacing"/>
      </w:pPr>
      <w:r>
        <w:tab/>
      </w:r>
      <w:r>
        <w:tab/>
        <w:t xml:space="preserve">towns and from all secular lords of towns and other lay </w:t>
      </w:r>
      <w:proofErr w:type="gramStart"/>
      <w:r>
        <w:t>persons</w:t>
      </w:r>
      <w:proofErr w:type="gramEnd"/>
      <w:r>
        <w:t xml:space="preserve"> having goods</w:t>
      </w:r>
    </w:p>
    <w:p w14:paraId="4AED1D32" w14:textId="77777777" w:rsidR="000C0180" w:rsidRDefault="000C0180" w:rsidP="000C0180">
      <w:pPr>
        <w:pStyle w:val="NoSpacing"/>
      </w:pPr>
      <w:r>
        <w:tab/>
      </w:r>
      <w:r>
        <w:tab/>
        <w:t>and possessions and from others both great and small in Wiltshire, except</w:t>
      </w:r>
    </w:p>
    <w:p w14:paraId="0585EAD3" w14:textId="77777777" w:rsidR="000C0180" w:rsidRDefault="000C0180" w:rsidP="000C0180">
      <w:pPr>
        <w:pStyle w:val="NoSpacing"/>
      </w:pPr>
      <w:r>
        <w:tab/>
      </w:r>
      <w:r>
        <w:tab/>
        <w:t>Salisbury, the taxes of two whole fifteenths and tenths.</w:t>
      </w:r>
    </w:p>
    <w:p w14:paraId="7D8E4417" w14:textId="77777777" w:rsidR="000C0180" w:rsidRDefault="000C0180" w:rsidP="000C0180">
      <w:pPr>
        <w:pStyle w:val="NoSpacing"/>
      </w:pPr>
      <w:r>
        <w:tab/>
      </w:r>
      <w:r>
        <w:tab/>
        <w:t>(C.F.R. 1413-22 p.87)</w:t>
      </w:r>
    </w:p>
    <w:p w14:paraId="55D72356" w14:textId="77777777" w:rsidR="000C0180" w:rsidRDefault="000C0180" w:rsidP="000C0180">
      <w:pPr>
        <w:pStyle w:val="NoSpacing"/>
      </w:pPr>
    </w:p>
    <w:p w14:paraId="3973732F" w14:textId="77777777" w:rsidR="000C0180" w:rsidRDefault="000C0180" w:rsidP="000C0180">
      <w:pPr>
        <w:pStyle w:val="NoSpacing"/>
      </w:pPr>
    </w:p>
    <w:p w14:paraId="1D169CDB" w14:textId="77777777" w:rsidR="000C0180" w:rsidRDefault="000C0180" w:rsidP="000C0180">
      <w:pPr>
        <w:pStyle w:val="NoSpacing"/>
      </w:pPr>
      <w:r>
        <w:t>5 December 2024</w:t>
      </w:r>
    </w:p>
    <w:p w14:paraId="0BEC5BF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57B91D" w14:textId="77777777" w:rsidR="000C0180" w:rsidRDefault="000C0180" w:rsidP="009139A6">
      <w:r>
        <w:separator/>
      </w:r>
    </w:p>
  </w:endnote>
  <w:endnote w:type="continuationSeparator" w:id="0">
    <w:p w14:paraId="190AED42" w14:textId="77777777" w:rsidR="000C0180" w:rsidRDefault="000C01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AAE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20242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9925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8EB51" w14:textId="77777777" w:rsidR="000C0180" w:rsidRDefault="000C0180" w:rsidP="009139A6">
      <w:r>
        <w:separator/>
      </w:r>
    </w:p>
  </w:footnote>
  <w:footnote w:type="continuationSeparator" w:id="0">
    <w:p w14:paraId="16083877" w14:textId="77777777" w:rsidR="000C0180" w:rsidRDefault="000C01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20A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F74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5AB8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80"/>
    <w:rsid w:val="000666E0"/>
    <w:rsid w:val="000C018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572D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A22F2"/>
  <w15:chartTrackingRefBased/>
  <w15:docId w15:val="{C0AC3E9B-B2B5-43C3-BB8A-FE0E6E78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2024-12-10T21:51:00Z</dcterms:created>
  <dcterms:modified xsi:type="dcterms:W3CDTF">2024-12-10T21:51:00Z</dcterms:modified>
</cp:coreProperties>
</file>