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D9A7D" w14:textId="77777777" w:rsidR="00923FB1" w:rsidRPr="00690BA6" w:rsidRDefault="00923FB1" w:rsidP="00923FB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BUDDE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48C628A" w14:textId="77777777" w:rsidR="00923FB1" w:rsidRDefault="00923FB1" w:rsidP="00923F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8ACF34B" w14:textId="77777777" w:rsidR="00923FB1" w:rsidRDefault="00923FB1" w:rsidP="00923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E4FB3" w14:textId="77777777" w:rsidR="00923FB1" w:rsidRDefault="00923FB1" w:rsidP="00923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445C7E" w14:textId="77777777" w:rsidR="00923FB1" w:rsidRDefault="00923FB1" w:rsidP="00923FB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Cole, senior(q.v.).</w:t>
      </w:r>
    </w:p>
    <w:p w14:paraId="399D3F24" w14:textId="77777777" w:rsidR="00923FB1" w:rsidRDefault="00923FB1" w:rsidP="00923FB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08C1B19" w14:textId="77777777" w:rsidR="00923FB1" w:rsidRDefault="00923FB1" w:rsidP="00923FB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9F871CF" w14:textId="77777777" w:rsidR="00923FB1" w:rsidRDefault="00923FB1" w:rsidP="00923FB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B330956" w14:textId="77777777" w:rsidR="00923FB1" w:rsidRDefault="00923FB1" w:rsidP="00923FB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FF9FAE2" w14:textId="77777777" w:rsidR="00923FB1" w:rsidRDefault="00923FB1" w:rsidP="00923FB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April 2021</w:t>
      </w:r>
    </w:p>
    <w:p w14:paraId="549637E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61753" w14:textId="77777777" w:rsidR="00923FB1" w:rsidRDefault="00923FB1" w:rsidP="009139A6">
      <w:r>
        <w:separator/>
      </w:r>
    </w:p>
  </w:endnote>
  <w:endnote w:type="continuationSeparator" w:id="0">
    <w:p w14:paraId="117B1046" w14:textId="77777777" w:rsidR="00923FB1" w:rsidRDefault="00923F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A53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7CA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AEF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B4D72" w14:textId="77777777" w:rsidR="00923FB1" w:rsidRDefault="00923FB1" w:rsidP="009139A6">
      <w:r>
        <w:separator/>
      </w:r>
    </w:p>
  </w:footnote>
  <w:footnote w:type="continuationSeparator" w:id="0">
    <w:p w14:paraId="2F2EE3A5" w14:textId="77777777" w:rsidR="00923FB1" w:rsidRDefault="00923F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C99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05D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9E6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FB1"/>
    <w:rsid w:val="000666E0"/>
    <w:rsid w:val="002510B7"/>
    <w:rsid w:val="005C130B"/>
    <w:rsid w:val="00826F5C"/>
    <w:rsid w:val="009139A6"/>
    <w:rsid w:val="00923FB1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3095D"/>
  <w15:chartTrackingRefBased/>
  <w15:docId w15:val="{BE50B420-86EE-4CFD-B711-2BAE0A36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2021-05-13T11:38:00Z</dcterms:created>
  <dcterms:modified xsi:type="dcterms:W3CDTF">2021-05-13T11:39:00Z</dcterms:modified>
</cp:coreProperties>
</file>