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621" w:rsidRDefault="008F2621" w:rsidP="008F26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BUDDE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8F2621" w:rsidRDefault="008F2621" w:rsidP="008F26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2621" w:rsidRDefault="008F2621" w:rsidP="008F26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2621" w:rsidRDefault="008F2621" w:rsidP="008F26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Mar.1434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Selby, West Riding </w:t>
      </w:r>
    </w:p>
    <w:p w:rsidR="008F2621" w:rsidRDefault="008F2621" w:rsidP="008F26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Yorkshire, into land of the late Elizabeth Redman(q.v.).</w:t>
      </w:r>
    </w:p>
    <w:p w:rsidR="008F2621" w:rsidRDefault="008F2621" w:rsidP="008F26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24-168)</w:t>
      </w:r>
    </w:p>
    <w:p w:rsidR="008F2621" w:rsidRDefault="008F2621" w:rsidP="008F26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2621" w:rsidRDefault="008F2621" w:rsidP="008F26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2621" w:rsidRPr="008022C8" w:rsidRDefault="008F2621" w:rsidP="008F26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2016</w:t>
      </w:r>
    </w:p>
    <w:p w:rsidR="006B2F86" w:rsidRPr="008F2621" w:rsidRDefault="008F262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8F26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621" w:rsidRDefault="008F2621" w:rsidP="00E71FC3">
      <w:pPr>
        <w:spacing w:after="0" w:line="240" w:lineRule="auto"/>
      </w:pPr>
      <w:r>
        <w:separator/>
      </w:r>
    </w:p>
  </w:endnote>
  <w:endnote w:type="continuationSeparator" w:id="0">
    <w:p w:rsidR="008F2621" w:rsidRDefault="008F26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621" w:rsidRDefault="008F2621" w:rsidP="00E71FC3">
      <w:pPr>
        <w:spacing w:after="0" w:line="240" w:lineRule="auto"/>
      </w:pPr>
      <w:r>
        <w:separator/>
      </w:r>
    </w:p>
  </w:footnote>
  <w:footnote w:type="continuationSeparator" w:id="0">
    <w:p w:rsidR="008F2621" w:rsidRDefault="008F26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621"/>
    <w:rsid w:val="008F262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79F97"/>
  <w15:chartTrackingRefBased/>
  <w15:docId w15:val="{4AA2831A-C236-434A-BECB-5A4CA916D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2016-05-11T16:22:00Z</dcterms:created>
  <dcterms:modified xsi:type="dcterms:W3CDTF">2016-05-11T16:22:00Z</dcterms:modified>
</cp:coreProperties>
</file>