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BUDDE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Alcester,</w:t>
      </w: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the lands of the late Sir Humphrey Stafford(q.v.).</w:t>
      </w: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21-183)</w:t>
      </w: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07FEA" w:rsidRDefault="00507FEA" w:rsidP="00507F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DD5B8A" w:rsidRPr="00507F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FEA" w:rsidRDefault="00507FEA" w:rsidP="00564E3C">
      <w:pPr>
        <w:spacing w:after="0" w:line="240" w:lineRule="auto"/>
      </w:pPr>
      <w:r>
        <w:separator/>
      </w:r>
    </w:p>
  </w:endnote>
  <w:endnote w:type="continuationSeparator" w:id="0">
    <w:p w:rsidR="00507FEA" w:rsidRDefault="00507FE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7FEA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FEA" w:rsidRDefault="00507FEA" w:rsidP="00564E3C">
      <w:pPr>
        <w:spacing w:after="0" w:line="240" w:lineRule="auto"/>
      </w:pPr>
      <w:r>
        <w:separator/>
      </w:r>
    </w:p>
  </w:footnote>
  <w:footnote w:type="continuationSeparator" w:id="0">
    <w:p w:rsidR="00507FEA" w:rsidRDefault="00507FE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FEA"/>
    <w:rsid w:val="00372DC6"/>
    <w:rsid w:val="00507FE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6D005"/>
  <w15:chartTrackingRefBased/>
  <w15:docId w15:val="{0CD3D19F-311C-455B-BA3E-80B85A47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2016-01-08T19:54:00Z</dcterms:created>
  <dcterms:modified xsi:type="dcterms:W3CDTF">2016-01-08T19:55:00Z</dcterms:modified>
</cp:coreProperties>
</file>