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4C1F" w14:textId="3FA14744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BUDDE</w:t>
      </w:r>
      <w:r>
        <w:rPr>
          <w:rFonts w:ascii="Times New Roman" w:hAnsi="Times New Roman" w:cs="Times New Roman"/>
          <w:sz w:val="24"/>
          <w:szCs w:val="24"/>
        </w:rPr>
        <w:t xml:space="preserve">      (fl.1400)</w:t>
      </w:r>
    </w:p>
    <w:p w14:paraId="2937C968" w14:textId="1D495EBA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Bodmin.</w:t>
      </w:r>
    </w:p>
    <w:p w14:paraId="47272990" w14:textId="77777777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724D28" w14:textId="4B4703F3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78B15" w14:textId="77777777" w:rsidR="00DB458D" w:rsidRDefault="00DB458D" w:rsidP="00DB4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Jul.</w:t>
      </w: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certiorari held in Bodmin,</w:t>
      </w:r>
    </w:p>
    <w:p w14:paraId="0C6F6D3D" w14:textId="77777777" w:rsidR="00DB458D" w:rsidRDefault="00DB458D" w:rsidP="00DB45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Cornwall, into lands of Sir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</w:rPr>
        <w:t>(d.1393)</w:t>
      </w:r>
    </w:p>
    <w:p w14:paraId="7E6F5472" w14:textId="79BB57CB" w:rsidR="00DB458D" w:rsidRDefault="00DB458D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18-34)</w:t>
      </w:r>
    </w:p>
    <w:p w14:paraId="7006DB2F" w14:textId="77777777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Kilquite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</w:t>
      </w:r>
    </w:p>
    <w:p w14:paraId="52138A3E" w14:textId="77777777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B0CF5A2" w14:textId="66A3E43B" w:rsidR="00747A67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18-38)</w:t>
      </w:r>
    </w:p>
    <w:p w14:paraId="0F3E74E4" w14:textId="77777777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17157C" w14:textId="77777777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A01AE7" w14:textId="23240D9E" w:rsidR="000C13E6" w:rsidRDefault="000C13E6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2021</w:t>
      </w:r>
    </w:p>
    <w:p w14:paraId="392B3E71" w14:textId="2C7DEB6C" w:rsidR="00DB458D" w:rsidRPr="0076508C" w:rsidRDefault="00DB458D" w:rsidP="000C13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June 2021</w:t>
      </w:r>
    </w:p>
    <w:p w14:paraId="52F79BEE" w14:textId="2334D621" w:rsidR="00BA00AB" w:rsidRPr="000C13E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C13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AF3CB" w14:textId="77777777" w:rsidR="000C13E6" w:rsidRDefault="000C13E6" w:rsidP="009139A6">
      <w:r>
        <w:separator/>
      </w:r>
    </w:p>
  </w:endnote>
  <w:endnote w:type="continuationSeparator" w:id="0">
    <w:p w14:paraId="5154A365" w14:textId="77777777" w:rsidR="000C13E6" w:rsidRDefault="000C13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5A0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D382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C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5D421" w14:textId="77777777" w:rsidR="000C13E6" w:rsidRDefault="000C13E6" w:rsidP="009139A6">
      <w:r>
        <w:separator/>
      </w:r>
    </w:p>
  </w:footnote>
  <w:footnote w:type="continuationSeparator" w:id="0">
    <w:p w14:paraId="4500DA21" w14:textId="77777777" w:rsidR="000C13E6" w:rsidRDefault="000C13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AD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9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EB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E6"/>
    <w:rsid w:val="000666E0"/>
    <w:rsid w:val="000C13E6"/>
    <w:rsid w:val="002510B7"/>
    <w:rsid w:val="005C130B"/>
    <w:rsid w:val="00747A67"/>
    <w:rsid w:val="00826F5C"/>
    <w:rsid w:val="009139A6"/>
    <w:rsid w:val="009448BB"/>
    <w:rsid w:val="00A3176C"/>
    <w:rsid w:val="00BA00AB"/>
    <w:rsid w:val="00DB458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3205C"/>
  <w15:chartTrackingRefBased/>
  <w15:docId w15:val="{69C62F10-126F-413D-9FD2-43317BAE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2021-03-15T16:54:00Z</dcterms:created>
  <dcterms:modified xsi:type="dcterms:W3CDTF">2024-03-21T20:22:00Z</dcterms:modified>
</cp:coreProperties>
</file>