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EA048" w14:textId="77777777" w:rsidR="00FF1117" w:rsidRDefault="00FF1117" w:rsidP="00FF1117">
      <w:pPr>
        <w:pStyle w:val="NoSpacing"/>
      </w:pPr>
      <w:r w:rsidRPr="00FF1117">
        <w:rPr>
          <w:u w:val="single"/>
        </w:rPr>
        <w:t xml:space="preserve">Ralph BUD </w:t>
      </w:r>
      <w:r>
        <w:t xml:space="preserve">   </w:t>
      </w:r>
      <w:proofErr w:type="gramStart"/>
      <w:r>
        <w:t xml:space="preserve">   (</w:t>
      </w:r>
      <w:proofErr w:type="gramEnd"/>
      <w:r>
        <w:t>d.1483)</w:t>
      </w:r>
    </w:p>
    <w:p w14:paraId="15D7EC62" w14:textId="77777777" w:rsidR="00FF1117" w:rsidRDefault="00FF1117" w:rsidP="00FF1117">
      <w:pPr>
        <w:pStyle w:val="NoSpacing"/>
      </w:pPr>
      <w:r>
        <w:t xml:space="preserve">of a canonry and the prebend of </w:t>
      </w:r>
      <w:proofErr w:type="spellStart"/>
      <w:r>
        <w:t>Thockrington</w:t>
      </w:r>
      <w:proofErr w:type="spellEnd"/>
      <w:r>
        <w:t xml:space="preserve"> in York Minster.</w:t>
      </w:r>
    </w:p>
    <w:p w14:paraId="179439C1" w14:textId="77777777" w:rsidR="00FF1117" w:rsidRDefault="00FF1117" w:rsidP="00FF1117">
      <w:pPr>
        <w:pStyle w:val="NoSpacing"/>
      </w:pPr>
    </w:p>
    <w:p w14:paraId="2C7865E6" w14:textId="77777777" w:rsidR="00FF1117" w:rsidRDefault="00FF1117" w:rsidP="00FF1117">
      <w:pPr>
        <w:pStyle w:val="NoSpacing"/>
      </w:pPr>
    </w:p>
    <w:p w14:paraId="21E9F8A8" w14:textId="77777777" w:rsidR="00FF1117" w:rsidRDefault="00FF1117" w:rsidP="00FF1117">
      <w:pPr>
        <w:pStyle w:val="NoSpacing"/>
      </w:pPr>
      <w:r>
        <w:t>12 Apr.1483</w:t>
      </w:r>
      <w:r>
        <w:tab/>
        <w:t>He had died by this date.</w:t>
      </w:r>
    </w:p>
    <w:p w14:paraId="27F4FF2D" w14:textId="77777777" w:rsidR="00FF1117" w:rsidRDefault="00FF1117" w:rsidP="00FF1117">
      <w:pPr>
        <w:pStyle w:val="NoSpacing"/>
        <w:ind w:left="1440"/>
      </w:pPr>
      <w:r w:rsidRPr="00771D70">
        <w:t xml:space="preserve">(“The Register of Thomas Rotherham, Archbishop of York 1480-1500 vol.1” ed. Eric </w:t>
      </w:r>
      <w:proofErr w:type="spellStart"/>
      <w:proofErr w:type="gramStart"/>
      <w:r w:rsidRPr="00771D70">
        <w:t>E.Barker</w:t>
      </w:r>
      <w:proofErr w:type="spellEnd"/>
      <w:proofErr w:type="gramEnd"/>
      <w:r w:rsidRPr="00771D70">
        <w:t>, pub. The Canterbury and York Society, 1974, p.9</w:t>
      </w:r>
      <w:r>
        <w:t>3</w:t>
      </w:r>
      <w:r w:rsidRPr="00771D70">
        <w:t>)</w:t>
      </w:r>
    </w:p>
    <w:p w14:paraId="7CEE3963" w14:textId="77777777" w:rsidR="00FF1117" w:rsidRDefault="00FF1117" w:rsidP="00FF1117">
      <w:pPr>
        <w:pStyle w:val="NoSpacing"/>
      </w:pPr>
    </w:p>
    <w:p w14:paraId="5A1C7536" w14:textId="77777777" w:rsidR="00FF1117" w:rsidRDefault="00FF1117" w:rsidP="00FF1117">
      <w:pPr>
        <w:pStyle w:val="NoSpacing"/>
      </w:pPr>
    </w:p>
    <w:p w14:paraId="10C98857" w14:textId="77777777" w:rsidR="00FF1117" w:rsidRDefault="00FF1117" w:rsidP="00FF1117">
      <w:pPr>
        <w:pStyle w:val="NoSpacing"/>
      </w:pPr>
      <w:r>
        <w:t>7 March 2023</w:t>
      </w:r>
    </w:p>
    <w:p w14:paraId="4221DA3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9E690" w14:textId="77777777" w:rsidR="00FF1117" w:rsidRDefault="00FF1117" w:rsidP="009139A6">
      <w:r>
        <w:separator/>
      </w:r>
    </w:p>
  </w:endnote>
  <w:endnote w:type="continuationSeparator" w:id="0">
    <w:p w14:paraId="5EE7BFB9" w14:textId="77777777" w:rsidR="00FF1117" w:rsidRDefault="00FF11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577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68C9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9AF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E0AFD" w14:textId="77777777" w:rsidR="00FF1117" w:rsidRDefault="00FF1117" w:rsidP="009139A6">
      <w:r>
        <w:separator/>
      </w:r>
    </w:p>
  </w:footnote>
  <w:footnote w:type="continuationSeparator" w:id="0">
    <w:p w14:paraId="77B7E6E2" w14:textId="77777777" w:rsidR="00FF1117" w:rsidRDefault="00FF11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533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B99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82C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11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F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03A48"/>
  <w15:chartTrackingRefBased/>
  <w15:docId w15:val="{076BEBDE-0AD8-4E2D-95C9-2FD1BE60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2023-10-03T18:41:00Z</dcterms:created>
  <dcterms:modified xsi:type="dcterms:W3CDTF">2023-10-03T18:42:00Z</dcterms:modified>
</cp:coreProperties>
</file>