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F8A33" w14:textId="77777777" w:rsidR="00883B5A" w:rsidRDefault="00883B5A" w:rsidP="00883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BUCKNELL</w:t>
      </w:r>
      <w:r>
        <w:rPr>
          <w:rFonts w:cs="Times New Roman"/>
          <w:szCs w:val="24"/>
        </w:rPr>
        <w:t xml:space="preserve">      (fl.1424)</w:t>
      </w:r>
    </w:p>
    <w:p w14:paraId="4EF5B8A4" w14:textId="6B344896" w:rsidR="00883B5A" w:rsidRDefault="00883B5A" w:rsidP="00883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</w:t>
      </w:r>
      <w:r w:rsidR="00915AC4">
        <w:rPr>
          <w:rFonts w:cs="Times New Roman"/>
          <w:szCs w:val="24"/>
        </w:rPr>
        <w:t xml:space="preserve"> cordwainer.</w:t>
      </w:r>
    </w:p>
    <w:p w14:paraId="43B95DEB" w14:textId="77777777" w:rsidR="00883B5A" w:rsidRDefault="00883B5A" w:rsidP="00883B5A">
      <w:pPr>
        <w:pStyle w:val="NoSpacing"/>
        <w:rPr>
          <w:rFonts w:cs="Times New Roman"/>
          <w:szCs w:val="24"/>
        </w:rPr>
      </w:pPr>
    </w:p>
    <w:p w14:paraId="3954E141" w14:textId="77777777" w:rsidR="00883B5A" w:rsidRDefault="00883B5A" w:rsidP="00883B5A">
      <w:pPr>
        <w:pStyle w:val="NoSpacing"/>
        <w:rPr>
          <w:rFonts w:cs="Times New Roman"/>
          <w:szCs w:val="24"/>
        </w:rPr>
      </w:pPr>
    </w:p>
    <w:p w14:paraId="08524F23" w14:textId="77777777" w:rsidR="00883B5A" w:rsidRDefault="00883B5A" w:rsidP="00883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Bucknell of London.</w:t>
      </w:r>
    </w:p>
    <w:p w14:paraId="58B2A0FE" w14:textId="77777777" w:rsidR="00883B5A" w:rsidRDefault="00883B5A" w:rsidP="00883B5A">
      <w:pPr>
        <w:pStyle w:val="NoSpacing"/>
        <w:ind w:left="720" w:hanging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</w:p>
    <w:p w14:paraId="57D721B7" w14:textId="77777777" w:rsidR="00883B5A" w:rsidRDefault="00883B5A" w:rsidP="00883B5A">
      <w:pPr>
        <w:pStyle w:val="NoSpacing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r>
        <w:rPr>
          <w:rFonts w:cs="Times New Roman"/>
          <w:szCs w:val="24"/>
        </w:rPr>
        <w:t>A.H.Thomas</w:t>
      </w:r>
    </w:p>
    <w:p w14:paraId="73354377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 xml:space="preserve">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eastAsia="Times New Roman" w:cs="Times New Roman"/>
          <w:szCs w:val="24"/>
        </w:rPr>
        <w:t>173)</w:t>
      </w:r>
    </w:p>
    <w:p w14:paraId="5D6A3233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E14C60A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DFE3C9C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Aug.1424</w:t>
      </w:r>
      <w:r>
        <w:rPr>
          <w:rFonts w:eastAsia="Times New Roman" w:cs="Times New Roman"/>
          <w:szCs w:val="24"/>
        </w:rPr>
        <w:tab/>
        <w:t>He was exonerated from his apprenticeship of 14 years to Richard Fleccher,</w:t>
      </w:r>
    </w:p>
    <w:p w14:paraId="6D67F161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cordwainer, Richard having left the city.   (ibid.)</w:t>
      </w:r>
    </w:p>
    <w:p w14:paraId="47A405BB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A7CBB8F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E345AFB" w14:textId="77777777" w:rsidR="00883B5A" w:rsidRDefault="00883B5A" w:rsidP="00883B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November 2022</w:t>
      </w:r>
    </w:p>
    <w:p w14:paraId="49F2E5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3180A" w14:textId="77777777" w:rsidR="00C802F7" w:rsidRDefault="00C802F7" w:rsidP="009139A6">
      <w:r>
        <w:separator/>
      </w:r>
    </w:p>
  </w:endnote>
  <w:endnote w:type="continuationSeparator" w:id="0">
    <w:p w14:paraId="2092A652" w14:textId="77777777" w:rsidR="00C802F7" w:rsidRDefault="00C802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67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61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CB4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90A43" w14:textId="77777777" w:rsidR="00C802F7" w:rsidRDefault="00C802F7" w:rsidP="009139A6">
      <w:r>
        <w:separator/>
      </w:r>
    </w:p>
  </w:footnote>
  <w:footnote w:type="continuationSeparator" w:id="0">
    <w:p w14:paraId="5AB547A7" w14:textId="77777777" w:rsidR="00C802F7" w:rsidRDefault="00C802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D6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89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4C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5A"/>
    <w:rsid w:val="000666E0"/>
    <w:rsid w:val="002510B7"/>
    <w:rsid w:val="005C130B"/>
    <w:rsid w:val="00826F5C"/>
    <w:rsid w:val="00883B5A"/>
    <w:rsid w:val="009139A6"/>
    <w:rsid w:val="00915AC4"/>
    <w:rsid w:val="009448BB"/>
    <w:rsid w:val="00947624"/>
    <w:rsid w:val="00A3176C"/>
    <w:rsid w:val="00AE65F8"/>
    <w:rsid w:val="00BA00AB"/>
    <w:rsid w:val="00C802F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B870"/>
  <w15:chartTrackingRefBased/>
  <w15:docId w15:val="{9BD0152A-F7E0-4B38-BB29-5375B59C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2022-11-08T21:19:00Z</dcterms:created>
  <dcterms:modified xsi:type="dcterms:W3CDTF">2023-03-10T13:01:00Z</dcterms:modified>
</cp:coreProperties>
</file>