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005BA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Maud BUCKLEY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005BA7" w:rsidRDefault="00005BA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5BA7" w:rsidRDefault="00005BA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5BA7" w:rsidRDefault="00005BA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John Jenny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Knoddishall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Norfolk(q.v.).     (H.P. p.499)</w:t>
      </w:r>
    </w:p>
    <w:p w:rsidR="00005BA7" w:rsidRDefault="00005BA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Sons:  John(q.v.) and Sir William(q.v.).   (ibid.)</w:t>
      </w:r>
    </w:p>
    <w:p w:rsidR="00005BA7" w:rsidRDefault="00005BA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5BA7" w:rsidRDefault="00005BA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5BA7" w:rsidRPr="00005BA7" w:rsidRDefault="00005BA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March 2016</w:t>
      </w:r>
      <w:bookmarkStart w:id="0" w:name="_GoBack"/>
      <w:bookmarkEnd w:id="0"/>
    </w:p>
    <w:sectPr w:rsidR="00005BA7" w:rsidRPr="00005BA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BA7" w:rsidRDefault="00005BA7" w:rsidP="00E71FC3">
      <w:pPr>
        <w:spacing w:after="0" w:line="240" w:lineRule="auto"/>
      </w:pPr>
      <w:r>
        <w:separator/>
      </w:r>
    </w:p>
  </w:endnote>
  <w:endnote w:type="continuationSeparator" w:id="0">
    <w:p w:rsidR="00005BA7" w:rsidRDefault="00005B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BA7" w:rsidRDefault="00005BA7" w:rsidP="00E71FC3">
      <w:pPr>
        <w:spacing w:after="0" w:line="240" w:lineRule="auto"/>
      </w:pPr>
      <w:r>
        <w:separator/>
      </w:r>
    </w:p>
  </w:footnote>
  <w:footnote w:type="continuationSeparator" w:id="0">
    <w:p w:rsidR="00005BA7" w:rsidRDefault="00005B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BA7"/>
    <w:rsid w:val="00005BA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8FA08"/>
  <w15:chartTrackingRefBased/>
  <w15:docId w15:val="{E839555F-9B96-46D0-9501-05EB45FB8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2016-03-12T17:30:00Z</dcterms:created>
  <dcterms:modified xsi:type="dcterms:W3CDTF">2016-03-12T17:32:00Z</dcterms:modified>
</cp:coreProperties>
</file>