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EBABF" w14:textId="5D1431EF" w:rsidR="006B2F86" w:rsidRDefault="002A729C" w:rsidP="00E71FC3">
      <w:pPr>
        <w:pStyle w:val="NoSpacing"/>
      </w:pPr>
      <w:r>
        <w:rPr>
          <w:u w:val="single"/>
        </w:rPr>
        <w:t>John BUCKLANDE</w:t>
      </w:r>
      <w:r>
        <w:t xml:space="preserve">    </w:t>
      </w:r>
      <w:proofErr w:type="gramStart"/>
      <w:r>
        <w:t xml:space="preserve">   (</w:t>
      </w:r>
      <w:proofErr w:type="gramEnd"/>
      <w:r>
        <w:t>fl.1474)</w:t>
      </w:r>
    </w:p>
    <w:p w14:paraId="6ACC93FC" w14:textId="14D61725" w:rsidR="002A729C" w:rsidRDefault="002A729C" w:rsidP="00E71FC3">
      <w:pPr>
        <w:pStyle w:val="NoSpacing"/>
      </w:pPr>
      <w:r>
        <w:t xml:space="preserve">of </w:t>
      </w:r>
      <w:proofErr w:type="spellStart"/>
      <w:r>
        <w:t>Luddesdowne</w:t>
      </w:r>
      <w:proofErr w:type="spellEnd"/>
      <w:r>
        <w:t>, Kent.</w:t>
      </w:r>
    </w:p>
    <w:p w14:paraId="744293C5" w14:textId="392BE8A6" w:rsidR="002A729C" w:rsidRDefault="002A729C" w:rsidP="00E71FC3">
      <w:pPr>
        <w:pStyle w:val="NoSpacing"/>
      </w:pPr>
    </w:p>
    <w:p w14:paraId="6488FA59" w14:textId="75F9248F" w:rsidR="002A729C" w:rsidRDefault="002A729C" w:rsidP="00E71FC3">
      <w:pPr>
        <w:pStyle w:val="NoSpacing"/>
      </w:pPr>
    </w:p>
    <w:p w14:paraId="71FC884B" w14:textId="7828DB0A" w:rsidR="002A729C" w:rsidRDefault="002A729C" w:rsidP="00E71FC3">
      <w:pPr>
        <w:pStyle w:val="NoSpacing"/>
      </w:pPr>
      <w:r>
        <w:tab/>
        <w:t>1474</w:t>
      </w:r>
      <w:r>
        <w:tab/>
        <w:t>He made his Will, in which he left a bequest to the repair of the church</w:t>
      </w:r>
    </w:p>
    <w:p w14:paraId="58CC42E5" w14:textId="52680279" w:rsidR="002A729C" w:rsidRDefault="002A729C" w:rsidP="00E71FC3">
      <w:pPr>
        <w:pStyle w:val="NoSpacing"/>
      </w:pPr>
      <w:r>
        <w:tab/>
      </w:r>
      <w:r>
        <w:tab/>
        <w:t xml:space="preserve">bells.   </w:t>
      </w:r>
      <w:bookmarkStart w:id="0" w:name="_GoBack"/>
      <w:r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p.50)</w:t>
      </w:r>
    </w:p>
    <w:p w14:paraId="7B33C5D4" w14:textId="0C39491C" w:rsidR="002A729C" w:rsidRDefault="002A729C" w:rsidP="00E71FC3">
      <w:pPr>
        <w:pStyle w:val="NoSpacing"/>
      </w:pPr>
    </w:p>
    <w:p w14:paraId="0CB66AA7" w14:textId="4D2633FA" w:rsidR="002A729C" w:rsidRDefault="002A729C" w:rsidP="00E71FC3">
      <w:pPr>
        <w:pStyle w:val="NoSpacing"/>
      </w:pPr>
    </w:p>
    <w:p w14:paraId="4DA4D736" w14:textId="432591DF" w:rsidR="002A729C" w:rsidRPr="002A729C" w:rsidRDefault="002A729C" w:rsidP="00E71FC3">
      <w:pPr>
        <w:pStyle w:val="NoSpacing"/>
      </w:pPr>
      <w:r>
        <w:t>16 March 2019</w:t>
      </w:r>
      <w:bookmarkEnd w:id="0"/>
    </w:p>
    <w:sectPr w:rsidR="002A729C" w:rsidRPr="002A72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56F0C" w14:textId="77777777" w:rsidR="002A729C" w:rsidRDefault="002A729C" w:rsidP="00E71FC3">
      <w:pPr>
        <w:spacing w:after="0" w:line="240" w:lineRule="auto"/>
      </w:pPr>
      <w:r>
        <w:separator/>
      </w:r>
    </w:p>
  </w:endnote>
  <w:endnote w:type="continuationSeparator" w:id="0">
    <w:p w14:paraId="64F70933" w14:textId="77777777" w:rsidR="002A729C" w:rsidRDefault="002A72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7428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2FE9E" w14:textId="77777777" w:rsidR="002A729C" w:rsidRDefault="002A729C" w:rsidP="00E71FC3">
      <w:pPr>
        <w:spacing w:after="0" w:line="240" w:lineRule="auto"/>
      </w:pPr>
      <w:r>
        <w:separator/>
      </w:r>
    </w:p>
  </w:footnote>
  <w:footnote w:type="continuationSeparator" w:id="0">
    <w:p w14:paraId="3A71EA3C" w14:textId="77777777" w:rsidR="002A729C" w:rsidRDefault="002A72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9C"/>
    <w:rsid w:val="001A7C09"/>
    <w:rsid w:val="002A729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1652C"/>
  <w15:chartTrackingRefBased/>
  <w15:docId w15:val="{3C21368D-1878-4EF2-A3A3-B628CC0D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2019-03-16T20:28:00Z</dcterms:created>
  <dcterms:modified xsi:type="dcterms:W3CDTF">2019-03-16T20:31:00Z</dcterms:modified>
</cp:coreProperties>
</file>