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0DB5CC" w14:textId="5565B4A1" w:rsidR="006B2F86" w:rsidRDefault="00364CBD" w:rsidP="00E71FC3">
      <w:pPr>
        <w:pStyle w:val="NoSpacing"/>
      </w:pPr>
      <w:r>
        <w:rPr>
          <w:u w:val="single"/>
        </w:rPr>
        <w:t>Richard BUCKLAND</w:t>
      </w:r>
      <w:r>
        <w:t xml:space="preserve">  </w:t>
      </w:r>
      <w:proofErr w:type="gramStart"/>
      <w:r>
        <w:t xml:space="preserve">   (</w:t>
      </w:r>
      <w:proofErr w:type="gramEnd"/>
      <w:r>
        <w:t>d.1436)</w:t>
      </w:r>
    </w:p>
    <w:p w14:paraId="39CF6D63" w14:textId="65A45431" w:rsidR="00364CBD" w:rsidRDefault="00364CBD" w:rsidP="00E71FC3">
      <w:pPr>
        <w:pStyle w:val="NoSpacing"/>
      </w:pPr>
    </w:p>
    <w:p w14:paraId="6C3EC4D9" w14:textId="3F12ABFF" w:rsidR="00364CBD" w:rsidRDefault="00364CBD" w:rsidP="00E71FC3">
      <w:pPr>
        <w:pStyle w:val="NoSpacing"/>
      </w:pPr>
    </w:p>
    <w:p w14:paraId="4A5D3685" w14:textId="35B52833" w:rsidR="00364CBD" w:rsidRDefault="00364CBD" w:rsidP="00E71FC3">
      <w:pPr>
        <w:pStyle w:val="NoSpacing"/>
      </w:pPr>
      <w:r>
        <w:t>Daughter:   Agnes = Robert Whittingham of London and Pendley.</w:t>
      </w:r>
    </w:p>
    <w:p w14:paraId="01D40253" w14:textId="68919860" w:rsidR="00364CBD" w:rsidRDefault="00364CBD" w:rsidP="00E71FC3">
      <w:pPr>
        <w:pStyle w:val="NoSpacing"/>
      </w:pPr>
      <w:r>
        <w:t>(H.O.C. IV pp.841-4)</w:t>
      </w:r>
    </w:p>
    <w:p w14:paraId="348F90D0" w14:textId="02B351A9" w:rsidR="00364CBD" w:rsidRDefault="00364CBD" w:rsidP="00E71FC3">
      <w:pPr>
        <w:pStyle w:val="NoSpacing"/>
      </w:pPr>
    </w:p>
    <w:p w14:paraId="3450688F" w14:textId="0BC7F738" w:rsidR="00364CBD" w:rsidRDefault="00364CBD" w:rsidP="00E71FC3">
      <w:pPr>
        <w:pStyle w:val="NoSpacing"/>
      </w:pPr>
    </w:p>
    <w:p w14:paraId="1163CB7B" w14:textId="19EEDCE0" w:rsidR="00364CBD" w:rsidRPr="00364CBD" w:rsidRDefault="00364CBD" w:rsidP="00E71FC3">
      <w:pPr>
        <w:pStyle w:val="NoSpacing"/>
      </w:pPr>
      <w:r>
        <w:t>30 May 2019</w:t>
      </w:r>
      <w:bookmarkStart w:id="0" w:name="_GoBack"/>
      <w:bookmarkEnd w:id="0"/>
    </w:p>
    <w:sectPr w:rsidR="00364CBD" w:rsidRPr="00364CB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F6536F" w14:textId="77777777" w:rsidR="00364CBD" w:rsidRDefault="00364CBD" w:rsidP="00E71FC3">
      <w:pPr>
        <w:spacing w:after="0" w:line="240" w:lineRule="auto"/>
      </w:pPr>
      <w:r>
        <w:separator/>
      </w:r>
    </w:p>
  </w:endnote>
  <w:endnote w:type="continuationSeparator" w:id="0">
    <w:p w14:paraId="0CD7B962" w14:textId="77777777" w:rsidR="00364CBD" w:rsidRDefault="00364C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9FE8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041C2A" w14:textId="77777777" w:rsidR="00364CBD" w:rsidRDefault="00364CBD" w:rsidP="00E71FC3">
      <w:pPr>
        <w:spacing w:after="0" w:line="240" w:lineRule="auto"/>
      </w:pPr>
      <w:r>
        <w:separator/>
      </w:r>
    </w:p>
  </w:footnote>
  <w:footnote w:type="continuationSeparator" w:id="0">
    <w:p w14:paraId="68FB9728" w14:textId="77777777" w:rsidR="00364CBD" w:rsidRDefault="00364C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CBD"/>
    <w:rsid w:val="001A7C09"/>
    <w:rsid w:val="00364CB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FAA03"/>
  <w15:chartTrackingRefBased/>
  <w15:docId w15:val="{9C033416-49FA-4AE2-82CE-D58879DFC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2019-05-30T19:45:00Z</dcterms:created>
  <dcterms:modified xsi:type="dcterms:W3CDTF">2019-05-30T19:47:00Z</dcterms:modified>
</cp:coreProperties>
</file>