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DA340" w14:textId="2F7BBBF2" w:rsidR="006B2F86" w:rsidRDefault="00820F3A" w:rsidP="00E71FC3">
      <w:pPr>
        <w:pStyle w:val="NoSpacing"/>
      </w:pPr>
      <w:r>
        <w:rPr>
          <w:u w:val="single"/>
        </w:rPr>
        <w:t>Agnes BUCKLAND</w:t>
      </w:r>
      <w:r>
        <w:t xml:space="preserve">   </w:t>
      </w:r>
      <w:proofErr w:type="gramStart"/>
      <w:r>
        <w:t xml:space="preserve">   (</w:t>
      </w:r>
      <w:proofErr w:type="gramEnd"/>
      <w:r>
        <w:t>fl.1440)</w:t>
      </w:r>
    </w:p>
    <w:p w14:paraId="38E5FC46" w14:textId="6A0BCD3D" w:rsidR="00820F3A" w:rsidRDefault="00820F3A" w:rsidP="00E71FC3">
      <w:pPr>
        <w:pStyle w:val="NoSpacing"/>
      </w:pPr>
    </w:p>
    <w:p w14:paraId="61CD85C2" w14:textId="24915332" w:rsidR="00820F3A" w:rsidRDefault="00820F3A" w:rsidP="00E71FC3">
      <w:pPr>
        <w:pStyle w:val="NoSpacing"/>
      </w:pPr>
    </w:p>
    <w:p w14:paraId="76317855" w14:textId="144F3DF3" w:rsidR="00820F3A" w:rsidRDefault="00820F3A" w:rsidP="00E71FC3">
      <w:pPr>
        <w:pStyle w:val="NoSpacing"/>
      </w:pPr>
      <w:r>
        <w:t xml:space="preserve">Daughter of Richard </w:t>
      </w:r>
      <w:proofErr w:type="gramStart"/>
      <w:r>
        <w:t>Buckland(</w:t>
      </w:r>
      <w:proofErr w:type="gramEnd"/>
      <w:r>
        <w:t>d.1436)(q.v.).</w:t>
      </w:r>
    </w:p>
    <w:p w14:paraId="3F0857FD" w14:textId="0A62EBEC" w:rsidR="00820F3A" w:rsidRDefault="00820F3A" w:rsidP="00E71FC3">
      <w:pPr>
        <w:pStyle w:val="NoSpacing"/>
      </w:pPr>
      <w:r>
        <w:t>(H.O.C. IV pp.841-4)</w:t>
      </w:r>
    </w:p>
    <w:p w14:paraId="10017B3A" w14:textId="6AC15320" w:rsidR="00820F3A" w:rsidRDefault="00820F3A" w:rsidP="00E71FC3">
      <w:pPr>
        <w:pStyle w:val="NoSpacing"/>
      </w:pPr>
      <w:r>
        <w:t xml:space="preserve">= Robert Whittingham of London and </w:t>
      </w:r>
      <w:proofErr w:type="gramStart"/>
      <w:r>
        <w:t>Pendley(</w:t>
      </w:r>
      <w:proofErr w:type="gramEnd"/>
      <w:r>
        <w:t>d.1452)(q.v.).  (ibid.)</w:t>
      </w:r>
    </w:p>
    <w:p w14:paraId="159EF334" w14:textId="0DE4E00B" w:rsidR="00820F3A" w:rsidRDefault="00820F3A" w:rsidP="00E71FC3">
      <w:pPr>
        <w:pStyle w:val="NoSpacing"/>
      </w:pPr>
    </w:p>
    <w:p w14:paraId="2073CAC8" w14:textId="15372AC2" w:rsidR="00820F3A" w:rsidRDefault="00820F3A" w:rsidP="00E71FC3">
      <w:pPr>
        <w:pStyle w:val="NoSpacing"/>
      </w:pPr>
    </w:p>
    <w:p w14:paraId="00700EA0" w14:textId="4EF66271" w:rsidR="00820F3A" w:rsidRPr="00820F3A" w:rsidRDefault="00820F3A" w:rsidP="00E71FC3">
      <w:pPr>
        <w:pStyle w:val="NoSpacing"/>
      </w:pPr>
      <w:r>
        <w:t>13 December 2018</w:t>
      </w:r>
      <w:bookmarkStart w:id="0" w:name="_GoBack"/>
      <w:bookmarkEnd w:id="0"/>
    </w:p>
    <w:sectPr w:rsidR="00820F3A" w:rsidRPr="00820F3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7CA0D7" w14:textId="77777777" w:rsidR="00820F3A" w:rsidRDefault="00820F3A" w:rsidP="00E71FC3">
      <w:pPr>
        <w:spacing w:after="0" w:line="240" w:lineRule="auto"/>
      </w:pPr>
      <w:r>
        <w:separator/>
      </w:r>
    </w:p>
  </w:endnote>
  <w:endnote w:type="continuationSeparator" w:id="0">
    <w:p w14:paraId="1C7C4420" w14:textId="77777777" w:rsidR="00820F3A" w:rsidRDefault="00820F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A3974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854FEF" w14:textId="77777777" w:rsidR="00820F3A" w:rsidRDefault="00820F3A" w:rsidP="00E71FC3">
      <w:pPr>
        <w:spacing w:after="0" w:line="240" w:lineRule="auto"/>
      </w:pPr>
      <w:r>
        <w:separator/>
      </w:r>
    </w:p>
  </w:footnote>
  <w:footnote w:type="continuationSeparator" w:id="0">
    <w:p w14:paraId="70DFBF7A" w14:textId="77777777" w:rsidR="00820F3A" w:rsidRDefault="00820F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F3A"/>
    <w:rsid w:val="001A7C09"/>
    <w:rsid w:val="00577BD5"/>
    <w:rsid w:val="00656CBA"/>
    <w:rsid w:val="006A1F77"/>
    <w:rsid w:val="00733BE7"/>
    <w:rsid w:val="00820F3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0361E"/>
  <w15:chartTrackingRefBased/>
  <w15:docId w15:val="{9D489D23-1D58-4950-A968-308A0A4DD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2018-12-13T22:19:00Z</dcterms:created>
  <dcterms:modified xsi:type="dcterms:W3CDTF">2018-12-13T22:27:00Z</dcterms:modified>
</cp:coreProperties>
</file>