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BUCKELEGH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on Stour,</w:t>
      </w: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the lands of the late Isabel Barnaby(q.v.).</w:t>
      </w: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21-180)</w:t>
      </w: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E2D17" w:rsidRDefault="00DE2D17" w:rsidP="00DE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DD5B8A" w:rsidRPr="00DE2D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D17" w:rsidRDefault="00DE2D17" w:rsidP="00564E3C">
      <w:pPr>
        <w:spacing w:after="0" w:line="240" w:lineRule="auto"/>
      </w:pPr>
      <w:r>
        <w:separator/>
      </w:r>
    </w:p>
  </w:endnote>
  <w:endnote w:type="continuationSeparator" w:id="0">
    <w:p w:rsidR="00DE2D17" w:rsidRDefault="00DE2D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2D17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D17" w:rsidRDefault="00DE2D17" w:rsidP="00564E3C">
      <w:pPr>
        <w:spacing w:after="0" w:line="240" w:lineRule="auto"/>
      </w:pPr>
      <w:r>
        <w:separator/>
      </w:r>
    </w:p>
  </w:footnote>
  <w:footnote w:type="continuationSeparator" w:id="0">
    <w:p w:rsidR="00DE2D17" w:rsidRDefault="00DE2D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7"/>
    <w:rsid w:val="00372DC6"/>
    <w:rsid w:val="00564E3C"/>
    <w:rsid w:val="0064591D"/>
    <w:rsid w:val="00DD5B8A"/>
    <w:rsid w:val="00DE2D17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C082A"/>
  <w15:chartTrackingRefBased/>
  <w15:docId w15:val="{7DDD9AC8-C73A-42FC-A022-4D87B53A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2016-01-05T21:23:00Z</dcterms:created>
  <dcterms:modified xsi:type="dcterms:W3CDTF">2016-01-05T21:24:00Z</dcterms:modified>
</cp:coreProperties>
</file>