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F5A54" w14:textId="77777777" w:rsidR="002D2F57" w:rsidRDefault="002D2F57" w:rsidP="002D2F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BUCKBY</w:t>
      </w:r>
      <w:r>
        <w:rPr>
          <w:rFonts w:cs="Times New Roman"/>
          <w:szCs w:val="24"/>
        </w:rPr>
        <w:t xml:space="preserve">       (fl.1490)</w:t>
      </w:r>
    </w:p>
    <w:p w14:paraId="2D593E14" w14:textId="77777777" w:rsidR="002D2F57" w:rsidRDefault="002D2F57" w:rsidP="002D2F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Northampton. Tanner.</w:t>
      </w:r>
    </w:p>
    <w:p w14:paraId="53AF5EE1" w14:textId="77777777" w:rsidR="002D2F57" w:rsidRDefault="002D2F57" w:rsidP="002D2F57">
      <w:pPr>
        <w:pStyle w:val="NoSpacing"/>
        <w:rPr>
          <w:rFonts w:cs="Times New Roman"/>
          <w:szCs w:val="24"/>
        </w:rPr>
      </w:pPr>
    </w:p>
    <w:p w14:paraId="09D7C0DF" w14:textId="77777777" w:rsidR="002D2F57" w:rsidRDefault="002D2F57" w:rsidP="002D2F57">
      <w:pPr>
        <w:pStyle w:val="NoSpacing"/>
        <w:rPr>
          <w:rFonts w:cs="Times New Roman"/>
          <w:szCs w:val="24"/>
        </w:rPr>
      </w:pPr>
    </w:p>
    <w:p w14:paraId="350EEA67" w14:textId="77777777" w:rsidR="002D2F57" w:rsidRDefault="002D2F57" w:rsidP="002D2F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1490</w:t>
      </w:r>
      <w:r>
        <w:rPr>
          <w:rFonts w:cs="Times New Roman"/>
          <w:szCs w:val="24"/>
        </w:rPr>
        <w:tab/>
        <w:t>He made his Will.</w:t>
      </w:r>
    </w:p>
    <w:p w14:paraId="18433E86" w14:textId="77777777" w:rsidR="002D2F57" w:rsidRDefault="002D2F57" w:rsidP="002D2F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941FF">
          <w:rPr>
            <w:rStyle w:val="Hyperlink"/>
            <w:rFonts w:cs="Times New Roman"/>
            <w:szCs w:val="24"/>
          </w:rPr>
          <w:t>https://www.medievalgenealogy.org.uk/wills/index_B.shtml</w:t>
        </w:r>
      </w:hyperlink>
      <w:r>
        <w:rPr>
          <w:rFonts w:cs="Times New Roman"/>
          <w:szCs w:val="24"/>
        </w:rPr>
        <w:t xml:space="preserve"> )</w:t>
      </w:r>
    </w:p>
    <w:p w14:paraId="66C24AA2" w14:textId="77777777" w:rsidR="002D2F57" w:rsidRDefault="002D2F57" w:rsidP="002D2F57">
      <w:pPr>
        <w:pStyle w:val="NoSpacing"/>
        <w:rPr>
          <w:rFonts w:cs="Times New Roman"/>
          <w:szCs w:val="24"/>
        </w:rPr>
      </w:pPr>
    </w:p>
    <w:p w14:paraId="46B60C48" w14:textId="77777777" w:rsidR="002D2F57" w:rsidRDefault="002D2F57" w:rsidP="002D2F57">
      <w:pPr>
        <w:pStyle w:val="NoSpacing"/>
        <w:rPr>
          <w:rFonts w:cs="Times New Roman"/>
          <w:szCs w:val="24"/>
        </w:rPr>
      </w:pPr>
    </w:p>
    <w:p w14:paraId="5102016B" w14:textId="77777777" w:rsidR="002D2F57" w:rsidRDefault="002D2F57" w:rsidP="002D2F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2025</w:t>
      </w:r>
    </w:p>
    <w:p w14:paraId="17168A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C119D" w14:textId="77777777" w:rsidR="002D2F57" w:rsidRDefault="002D2F57" w:rsidP="009139A6">
      <w:r>
        <w:separator/>
      </w:r>
    </w:p>
  </w:endnote>
  <w:endnote w:type="continuationSeparator" w:id="0">
    <w:p w14:paraId="24C66D7E" w14:textId="77777777" w:rsidR="002D2F57" w:rsidRDefault="002D2F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B1D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426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138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6D340" w14:textId="77777777" w:rsidR="002D2F57" w:rsidRDefault="002D2F57" w:rsidP="009139A6">
      <w:r>
        <w:separator/>
      </w:r>
    </w:p>
  </w:footnote>
  <w:footnote w:type="continuationSeparator" w:id="0">
    <w:p w14:paraId="2E238E31" w14:textId="77777777" w:rsidR="002D2F57" w:rsidRDefault="002D2F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C9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9E3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94E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F57"/>
    <w:rsid w:val="000666E0"/>
    <w:rsid w:val="000A2E7A"/>
    <w:rsid w:val="001307AC"/>
    <w:rsid w:val="00164DE6"/>
    <w:rsid w:val="00190DFA"/>
    <w:rsid w:val="002510B7"/>
    <w:rsid w:val="00270799"/>
    <w:rsid w:val="002737D5"/>
    <w:rsid w:val="002D2F57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55BBA"/>
  <w15:chartTrackingRefBased/>
  <w15:docId w15:val="{981E611B-C0D8-488E-B6BF-4C83B0632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D2F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B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2025-05-31T15:04:00Z</dcterms:created>
  <dcterms:modified xsi:type="dcterms:W3CDTF">2025-05-31T15:05:00Z</dcterms:modified>
</cp:coreProperties>
</file>