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14F1C" w14:textId="77777777" w:rsidR="00D715EA" w:rsidRDefault="00D715EA" w:rsidP="00D715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BUCK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72F4A4C9" w14:textId="77777777" w:rsidR="00D715EA" w:rsidRDefault="00D715EA" w:rsidP="00D715EA">
      <w:pPr>
        <w:pStyle w:val="NoSpacing"/>
        <w:rPr>
          <w:rFonts w:cs="Times New Roman"/>
          <w:szCs w:val="24"/>
        </w:rPr>
      </w:pPr>
    </w:p>
    <w:p w14:paraId="2E629507" w14:textId="77777777" w:rsidR="00D715EA" w:rsidRDefault="00D715EA" w:rsidP="00D715EA">
      <w:pPr>
        <w:pStyle w:val="NoSpacing"/>
        <w:rPr>
          <w:rFonts w:cs="Times New Roman"/>
          <w:szCs w:val="24"/>
        </w:rPr>
      </w:pPr>
    </w:p>
    <w:p w14:paraId="16FC030A" w14:textId="77777777" w:rsidR="00D715EA" w:rsidRDefault="00D715EA" w:rsidP="00D715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Jul.</w:t>
      </w:r>
      <w:r>
        <w:rPr>
          <w:rFonts w:cs="Times New Roman"/>
          <w:szCs w:val="24"/>
        </w:rPr>
        <w:tab/>
        <w:t>1406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Lindsey, Suffolk,</w:t>
      </w:r>
    </w:p>
    <w:p w14:paraId="5D0D53C6" w14:textId="77777777" w:rsidR="00D715EA" w:rsidRDefault="00D715EA" w:rsidP="00D715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into lands of Sir Roger de Beauchamp.</w:t>
      </w:r>
    </w:p>
    <w:p w14:paraId="6353B529" w14:textId="77777777" w:rsidR="00D715EA" w:rsidRDefault="00D715EA" w:rsidP="00D715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F010F">
          <w:rPr>
            <w:rStyle w:val="Hyperlink"/>
            <w:rFonts w:cs="Times New Roman"/>
            <w:szCs w:val="24"/>
          </w:rPr>
          <w:t>https://inquisitionspostmortem.ac.uk/view/inquisition/19-074/79</w:t>
        </w:r>
      </w:hyperlink>
      <w:r>
        <w:rPr>
          <w:rFonts w:cs="Times New Roman"/>
          <w:szCs w:val="24"/>
        </w:rPr>
        <w:t xml:space="preserve"> )</w:t>
      </w:r>
    </w:p>
    <w:p w14:paraId="1D59C4C2" w14:textId="77777777" w:rsidR="00D715EA" w:rsidRDefault="00D715EA" w:rsidP="00D715EA">
      <w:pPr>
        <w:pStyle w:val="NoSpacing"/>
        <w:rPr>
          <w:rFonts w:cs="Times New Roman"/>
          <w:szCs w:val="24"/>
        </w:rPr>
      </w:pPr>
    </w:p>
    <w:p w14:paraId="17DDF84F" w14:textId="77777777" w:rsidR="00D715EA" w:rsidRDefault="00D715EA" w:rsidP="00D715EA">
      <w:pPr>
        <w:pStyle w:val="NoSpacing"/>
        <w:rPr>
          <w:rFonts w:cs="Times New Roman"/>
          <w:szCs w:val="24"/>
        </w:rPr>
      </w:pPr>
    </w:p>
    <w:p w14:paraId="398B9A29" w14:textId="77777777" w:rsidR="00D715EA" w:rsidRDefault="00D715EA" w:rsidP="00D715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December 2023</w:t>
      </w:r>
    </w:p>
    <w:p w14:paraId="215025A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5079E" w14:textId="77777777" w:rsidR="00D715EA" w:rsidRDefault="00D715EA" w:rsidP="009139A6">
      <w:r>
        <w:separator/>
      </w:r>
    </w:p>
  </w:endnote>
  <w:endnote w:type="continuationSeparator" w:id="0">
    <w:p w14:paraId="24DE81D9" w14:textId="77777777" w:rsidR="00D715EA" w:rsidRDefault="00D715E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4B88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1BF1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BEB0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F3E9D" w14:textId="77777777" w:rsidR="00D715EA" w:rsidRDefault="00D715EA" w:rsidP="009139A6">
      <w:r>
        <w:separator/>
      </w:r>
    </w:p>
  </w:footnote>
  <w:footnote w:type="continuationSeparator" w:id="0">
    <w:p w14:paraId="61AD7DEC" w14:textId="77777777" w:rsidR="00D715EA" w:rsidRDefault="00D715E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7D97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2E71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36EE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5E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715EA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EA083"/>
  <w15:chartTrackingRefBased/>
  <w15:docId w15:val="{DA6373AB-7293-4025-9567-FAE9AC39A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715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74/7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2023-12-10T16:32:00Z</dcterms:created>
  <dcterms:modified xsi:type="dcterms:W3CDTF">2023-12-10T16:33:00Z</dcterms:modified>
</cp:coreProperties>
</file>