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EB7FB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BUCHER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21C4EFC7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Monk.</w:t>
      </w:r>
    </w:p>
    <w:p w14:paraId="1B2F65BC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E98DE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B3FA3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William Bucher of Abbots Aston, Hertfordshire(q.v.), and his wife, Julian(q.v.).</w:t>
      </w:r>
    </w:p>
    <w:p w14:paraId="7C651286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4C84955E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630633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F19E35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Oct.1430</w:t>
      </w:r>
      <w:r>
        <w:rPr>
          <w:rFonts w:ascii="Times New Roman" w:hAnsi="Times New Roman" w:cs="Times New Roman"/>
          <w:sz w:val="24"/>
          <w:szCs w:val="24"/>
        </w:rPr>
        <w:tab/>
        <w:t>He had a bequest in his father’s Will.   (ibid.)</w:t>
      </w:r>
    </w:p>
    <w:p w14:paraId="5A4F1C43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FC1B58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B1D31E" w14:textId="77777777" w:rsidR="00550C6B" w:rsidRDefault="00550C6B" w:rsidP="00550C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685043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C3F3A" w14:textId="77777777" w:rsidR="00550C6B" w:rsidRDefault="00550C6B" w:rsidP="009139A6">
      <w:r>
        <w:separator/>
      </w:r>
    </w:p>
  </w:endnote>
  <w:endnote w:type="continuationSeparator" w:id="0">
    <w:p w14:paraId="72EF7045" w14:textId="77777777" w:rsidR="00550C6B" w:rsidRDefault="00550C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E44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2C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53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6345C" w14:textId="77777777" w:rsidR="00550C6B" w:rsidRDefault="00550C6B" w:rsidP="009139A6">
      <w:r>
        <w:separator/>
      </w:r>
    </w:p>
  </w:footnote>
  <w:footnote w:type="continuationSeparator" w:id="0">
    <w:p w14:paraId="1E337824" w14:textId="77777777" w:rsidR="00550C6B" w:rsidRDefault="00550C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A1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503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F4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6B"/>
    <w:rsid w:val="000666E0"/>
    <w:rsid w:val="002510B7"/>
    <w:rsid w:val="00550C6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A3878"/>
  <w15:chartTrackingRefBased/>
  <w15:docId w15:val="{25AD621B-D83A-4C6B-BB45-09414B45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2022-02-05T21:32:00Z</dcterms:created>
  <dcterms:modified xsi:type="dcterms:W3CDTF">2022-02-05T21:33:00Z</dcterms:modified>
</cp:coreProperties>
</file>