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D212D" w14:textId="77777777" w:rsidR="00594F72" w:rsidRDefault="00594F72" w:rsidP="00594F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BUCHER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fl.1430)</w:t>
      </w:r>
    </w:p>
    <w:p w14:paraId="113E76D8" w14:textId="77777777" w:rsidR="00594F72" w:rsidRDefault="00594F72" w:rsidP="00594F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61F87D" w14:textId="77777777" w:rsidR="00594F72" w:rsidRDefault="00594F72" w:rsidP="00594F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8699D7" w14:textId="77777777" w:rsidR="00594F72" w:rsidRDefault="00594F72" w:rsidP="00594F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William Bucher of Abbots Aston, Hertfordshire(q.v.), and his wife, Julian(q.v.).</w:t>
      </w:r>
    </w:p>
    <w:p w14:paraId="0FC8C36C" w14:textId="77777777" w:rsidR="00594F72" w:rsidRDefault="00594F72" w:rsidP="00594F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p.234)</w:t>
      </w:r>
    </w:p>
    <w:p w14:paraId="23FDB272" w14:textId="77777777" w:rsidR="00594F72" w:rsidRDefault="00594F72" w:rsidP="00594F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B37955" w14:textId="77777777" w:rsidR="00594F72" w:rsidRDefault="00594F72" w:rsidP="00594F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429B61" w14:textId="77777777" w:rsidR="00594F72" w:rsidRDefault="00594F72" w:rsidP="00594F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Oct.1430</w:t>
      </w:r>
      <w:r>
        <w:rPr>
          <w:rFonts w:ascii="Times New Roman" w:hAnsi="Times New Roman" w:cs="Times New Roman"/>
          <w:sz w:val="24"/>
          <w:szCs w:val="24"/>
        </w:rPr>
        <w:tab/>
        <w:t>He had a bequest in his father’s Will.   (ibid.)</w:t>
      </w:r>
    </w:p>
    <w:p w14:paraId="1C4FA87D" w14:textId="77777777" w:rsidR="00594F72" w:rsidRDefault="00594F72" w:rsidP="00594F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FF8B7E" w14:textId="77777777" w:rsidR="00594F72" w:rsidRDefault="00594F72" w:rsidP="00594F7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973093" w14:textId="77777777" w:rsidR="00594F72" w:rsidRDefault="00594F72" w:rsidP="00594F7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February 2022</w:t>
      </w:r>
    </w:p>
    <w:p w14:paraId="5A6412A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89AE9A" w14:textId="77777777" w:rsidR="00594F72" w:rsidRDefault="00594F72" w:rsidP="009139A6">
      <w:r>
        <w:separator/>
      </w:r>
    </w:p>
  </w:endnote>
  <w:endnote w:type="continuationSeparator" w:id="0">
    <w:p w14:paraId="4C0C2420" w14:textId="77777777" w:rsidR="00594F72" w:rsidRDefault="00594F7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0E5B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ACC9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FE41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D6D29" w14:textId="77777777" w:rsidR="00594F72" w:rsidRDefault="00594F72" w:rsidP="009139A6">
      <w:r>
        <w:separator/>
      </w:r>
    </w:p>
  </w:footnote>
  <w:footnote w:type="continuationSeparator" w:id="0">
    <w:p w14:paraId="6DD00583" w14:textId="77777777" w:rsidR="00594F72" w:rsidRDefault="00594F7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41E4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8915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C74A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F72"/>
    <w:rsid w:val="000666E0"/>
    <w:rsid w:val="002510B7"/>
    <w:rsid w:val="00594F72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882CF"/>
  <w15:chartTrackingRefBased/>
  <w15:docId w15:val="{FCCA00A1-5239-413F-8C11-15325CBC3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2022-02-05T21:33:00Z</dcterms:created>
  <dcterms:modified xsi:type="dcterms:W3CDTF">2022-02-05T21:34:00Z</dcterms:modified>
</cp:coreProperties>
</file>