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BBA5F" w14:textId="77777777" w:rsidR="00F87775" w:rsidRDefault="00F87775" w:rsidP="00F877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Thomas BUCHER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fl.1430)</w:t>
      </w:r>
    </w:p>
    <w:p w14:paraId="1109A309" w14:textId="77777777" w:rsidR="00F87775" w:rsidRDefault="00F87775" w:rsidP="00F877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C03F8D" w14:textId="77777777" w:rsidR="00F87775" w:rsidRDefault="00F87775" w:rsidP="00F877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52CF4E" w14:textId="77777777" w:rsidR="00F87775" w:rsidRDefault="00F87775" w:rsidP="00F877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William Bucher of Abbots Aston, Hertfordshire(q.v.), and his wife, Julian(q.v.).</w:t>
      </w:r>
    </w:p>
    <w:p w14:paraId="46E796F6" w14:textId="77777777" w:rsidR="00F87775" w:rsidRDefault="00F87775" w:rsidP="00F877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p.234)</w:t>
      </w:r>
    </w:p>
    <w:p w14:paraId="3D973AFA" w14:textId="77777777" w:rsidR="00F87775" w:rsidRDefault="00F87775" w:rsidP="00F877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BE59F7" w14:textId="77777777" w:rsidR="00F87775" w:rsidRDefault="00F87775" w:rsidP="00F877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8E4E12" w14:textId="77777777" w:rsidR="00F87775" w:rsidRDefault="00F87775" w:rsidP="00F877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Oct.1430</w:t>
      </w:r>
      <w:r>
        <w:rPr>
          <w:rFonts w:ascii="Times New Roman" w:hAnsi="Times New Roman" w:cs="Times New Roman"/>
          <w:sz w:val="24"/>
          <w:szCs w:val="24"/>
        </w:rPr>
        <w:tab/>
        <w:t>He had a bequest in his father’s Will.   (ibid.)</w:t>
      </w:r>
    </w:p>
    <w:p w14:paraId="0055CD67" w14:textId="77777777" w:rsidR="00F87775" w:rsidRDefault="00F87775" w:rsidP="00F877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B5991E" w14:textId="77777777" w:rsidR="00F87775" w:rsidRDefault="00F87775" w:rsidP="00F877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C016A7" w14:textId="77777777" w:rsidR="00F87775" w:rsidRDefault="00F87775" w:rsidP="00F877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February 2022</w:t>
      </w:r>
    </w:p>
    <w:p w14:paraId="2AE9C58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525F4" w14:textId="77777777" w:rsidR="00F87775" w:rsidRDefault="00F87775" w:rsidP="009139A6">
      <w:r>
        <w:separator/>
      </w:r>
    </w:p>
  </w:endnote>
  <w:endnote w:type="continuationSeparator" w:id="0">
    <w:p w14:paraId="162C0317" w14:textId="77777777" w:rsidR="00F87775" w:rsidRDefault="00F8777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65C2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DE0F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185F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ADFD8" w14:textId="77777777" w:rsidR="00F87775" w:rsidRDefault="00F87775" w:rsidP="009139A6">
      <w:r>
        <w:separator/>
      </w:r>
    </w:p>
  </w:footnote>
  <w:footnote w:type="continuationSeparator" w:id="0">
    <w:p w14:paraId="6458684B" w14:textId="77777777" w:rsidR="00F87775" w:rsidRDefault="00F8777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E4B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FEF6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5AE5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77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8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0D1C3"/>
  <w15:chartTrackingRefBased/>
  <w15:docId w15:val="{D66C71EF-707E-42FC-9C43-604A5CCEC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2022-02-05T21:33:00Z</dcterms:created>
  <dcterms:modified xsi:type="dcterms:W3CDTF">2022-02-05T21:33:00Z</dcterms:modified>
</cp:coreProperties>
</file>