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EF1EA" w14:textId="77777777" w:rsidR="00577633" w:rsidRDefault="00577633" w:rsidP="005776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BUCHER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D73923A" w14:textId="77777777" w:rsidR="00577633" w:rsidRDefault="00577633" w:rsidP="00577633">
      <w:pPr>
        <w:rPr>
          <w:rFonts w:ascii="Times New Roman" w:hAnsi="Times New Roman" w:cs="Times New Roman"/>
        </w:rPr>
      </w:pPr>
    </w:p>
    <w:p w14:paraId="75BD7AFB" w14:textId="77777777" w:rsidR="00577633" w:rsidRDefault="00577633" w:rsidP="00577633">
      <w:pPr>
        <w:rPr>
          <w:rFonts w:ascii="Times New Roman" w:hAnsi="Times New Roman" w:cs="Times New Roman"/>
        </w:rPr>
      </w:pPr>
    </w:p>
    <w:p w14:paraId="0123ED11" w14:textId="77777777" w:rsidR="00577633" w:rsidRDefault="00577633" w:rsidP="005776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against Thomas </w:t>
      </w:r>
      <w:proofErr w:type="spellStart"/>
      <w:r>
        <w:rPr>
          <w:rFonts w:ascii="Times New Roman" w:hAnsi="Times New Roman" w:cs="Times New Roman"/>
        </w:rPr>
        <w:t>Sandherst</w:t>
      </w:r>
      <w:proofErr w:type="spellEnd"/>
      <w:r>
        <w:rPr>
          <w:rFonts w:ascii="Times New Roman" w:hAnsi="Times New Roman" w:cs="Times New Roman"/>
        </w:rPr>
        <w:t xml:space="preserve"> of Tunbridge,</w:t>
      </w:r>
    </w:p>
    <w:p w14:paraId="5A4A5EA5" w14:textId="77777777" w:rsidR="00577633" w:rsidRDefault="00577633" w:rsidP="005776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Kent(q.v.).</w:t>
      </w:r>
    </w:p>
    <w:p w14:paraId="721DC5FE" w14:textId="77777777" w:rsidR="00577633" w:rsidRDefault="00577633" w:rsidP="005776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B4195B5" w14:textId="77777777" w:rsidR="00577633" w:rsidRDefault="00577633" w:rsidP="00577633">
      <w:pPr>
        <w:rPr>
          <w:rFonts w:ascii="Times New Roman" w:hAnsi="Times New Roman" w:cs="Times New Roman"/>
        </w:rPr>
      </w:pPr>
    </w:p>
    <w:p w14:paraId="1E194B73" w14:textId="77777777" w:rsidR="00577633" w:rsidRDefault="00577633" w:rsidP="00577633">
      <w:pPr>
        <w:rPr>
          <w:rFonts w:ascii="Times New Roman" w:hAnsi="Times New Roman" w:cs="Times New Roman"/>
        </w:rPr>
      </w:pPr>
    </w:p>
    <w:p w14:paraId="4B7036A5" w14:textId="77777777" w:rsidR="00577633" w:rsidRDefault="00577633" w:rsidP="005776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November 2018</w:t>
      </w:r>
    </w:p>
    <w:p w14:paraId="4F23379B" w14:textId="77777777" w:rsidR="006B2F86" w:rsidRPr="00E71FC3" w:rsidRDefault="005776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18925" w14:textId="77777777" w:rsidR="00577633" w:rsidRDefault="00577633" w:rsidP="00E71FC3">
      <w:r>
        <w:separator/>
      </w:r>
    </w:p>
  </w:endnote>
  <w:endnote w:type="continuationSeparator" w:id="0">
    <w:p w14:paraId="396910B2" w14:textId="77777777" w:rsidR="00577633" w:rsidRDefault="005776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AA5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90928" w14:textId="77777777" w:rsidR="00577633" w:rsidRDefault="00577633" w:rsidP="00E71FC3">
      <w:r>
        <w:separator/>
      </w:r>
    </w:p>
  </w:footnote>
  <w:footnote w:type="continuationSeparator" w:id="0">
    <w:p w14:paraId="7C096874" w14:textId="77777777" w:rsidR="00577633" w:rsidRDefault="005776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33"/>
    <w:rsid w:val="001A7C09"/>
    <w:rsid w:val="0057763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9BA0"/>
  <w15:chartTrackingRefBased/>
  <w15:docId w15:val="{5948D397-9649-467F-9F70-E875A89B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6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2018-11-28T20:53:00Z</dcterms:created>
  <dcterms:modified xsi:type="dcterms:W3CDTF">2018-11-28T20:53:00Z</dcterms:modified>
</cp:coreProperties>
</file>