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7327F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Julian BUCHER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5F693389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Abbots Aston, Hertfordshire.</w:t>
      </w:r>
    </w:p>
    <w:p w14:paraId="61EB0348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E9CC4F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4F9C70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William(q.v.).</w:t>
      </w:r>
    </w:p>
    <w:p w14:paraId="64312ED4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4DDE796B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Children:   </w:t>
      </w:r>
      <w:proofErr w:type="gramStart"/>
      <w:r>
        <w:rPr>
          <w:rFonts w:ascii="Times New Roman" w:hAnsi="Times New Roman" w:cs="Times New Roman"/>
          <w:sz w:val="24"/>
          <w:szCs w:val="24"/>
        </w:rPr>
        <w:t>sir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John(q.v.), Sir Thomas(q.v.), William(q.v.), Alice(q.v.), Joan(q.v.), Agnes(q.v.).</w:t>
      </w:r>
    </w:p>
    <w:p w14:paraId="6AE4E81E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(ibid.)</w:t>
      </w:r>
    </w:p>
    <w:p w14:paraId="6AA9B677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C9DEE8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91E6E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Oct.1430</w:t>
      </w:r>
      <w:r>
        <w:rPr>
          <w:rFonts w:ascii="Times New Roman" w:hAnsi="Times New Roman" w:cs="Times New Roman"/>
          <w:sz w:val="24"/>
          <w:szCs w:val="24"/>
        </w:rPr>
        <w:tab/>
        <w:t>She had a bequest in William’s Will.   (ibid.)</w:t>
      </w:r>
    </w:p>
    <w:p w14:paraId="73914BFB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1CDD36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5F325C" w14:textId="77777777" w:rsidR="00C56689" w:rsidRDefault="00C56689" w:rsidP="00C56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37008F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A956D" w14:textId="77777777" w:rsidR="00C56689" w:rsidRDefault="00C56689" w:rsidP="009139A6">
      <w:r>
        <w:separator/>
      </w:r>
    </w:p>
  </w:endnote>
  <w:endnote w:type="continuationSeparator" w:id="0">
    <w:p w14:paraId="0F8E26EE" w14:textId="77777777" w:rsidR="00C56689" w:rsidRDefault="00C566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90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741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651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87837" w14:textId="77777777" w:rsidR="00C56689" w:rsidRDefault="00C56689" w:rsidP="009139A6">
      <w:r>
        <w:separator/>
      </w:r>
    </w:p>
  </w:footnote>
  <w:footnote w:type="continuationSeparator" w:id="0">
    <w:p w14:paraId="09B32054" w14:textId="77777777" w:rsidR="00C56689" w:rsidRDefault="00C566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741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4F1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118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8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6689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B0298"/>
  <w15:chartTrackingRefBased/>
  <w15:docId w15:val="{41C8D51B-21D6-4373-AA21-D444AF63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2022-02-05T21:32:00Z</dcterms:created>
  <dcterms:modified xsi:type="dcterms:W3CDTF">2022-02-05T21:32:00Z</dcterms:modified>
</cp:coreProperties>
</file>