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13B0" w14:textId="77777777" w:rsidR="007E4C28" w:rsidRDefault="007E4C28" w:rsidP="007E4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BUCHER</w:t>
      </w:r>
      <w:r>
        <w:rPr>
          <w:rFonts w:cs="Times New Roman"/>
          <w:szCs w:val="24"/>
        </w:rPr>
        <w:t xml:space="preserve">       (fl.1474)</w:t>
      </w:r>
    </w:p>
    <w:p w14:paraId="373AF2C5" w14:textId="77777777" w:rsidR="007E4C28" w:rsidRDefault="007E4C28" w:rsidP="007E4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6B80535E" w14:textId="77777777" w:rsidR="007E4C28" w:rsidRDefault="007E4C28" w:rsidP="007E4C28">
      <w:pPr>
        <w:pStyle w:val="NoSpacing"/>
        <w:rPr>
          <w:rFonts w:cs="Times New Roman"/>
          <w:szCs w:val="24"/>
        </w:rPr>
      </w:pPr>
    </w:p>
    <w:p w14:paraId="350B3B41" w14:textId="77777777" w:rsidR="007E4C28" w:rsidRDefault="007E4C28" w:rsidP="007E4C28">
      <w:pPr>
        <w:pStyle w:val="NoSpacing"/>
        <w:rPr>
          <w:rFonts w:cs="Times New Roman"/>
          <w:szCs w:val="24"/>
        </w:rPr>
      </w:pPr>
    </w:p>
    <w:p w14:paraId="0AECFB11" w14:textId="77777777" w:rsidR="007E4C28" w:rsidRDefault="007E4C28" w:rsidP="007E4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1474</w:t>
      </w:r>
      <w:r>
        <w:rPr>
          <w:rFonts w:cs="Times New Roman"/>
          <w:szCs w:val="24"/>
        </w:rPr>
        <w:tab/>
        <w:t>He made his Will.</w:t>
      </w:r>
    </w:p>
    <w:p w14:paraId="40687578" w14:textId="77777777" w:rsidR="007E4C28" w:rsidRDefault="007E4C28" w:rsidP="007E4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026F6293" w14:textId="77777777" w:rsidR="007E4C28" w:rsidRDefault="007E4C28" w:rsidP="007E4C28">
      <w:pPr>
        <w:pStyle w:val="NoSpacing"/>
        <w:rPr>
          <w:rFonts w:cs="Times New Roman"/>
          <w:szCs w:val="24"/>
        </w:rPr>
      </w:pPr>
    </w:p>
    <w:p w14:paraId="06255D0D" w14:textId="77777777" w:rsidR="007E4C28" w:rsidRDefault="007E4C28" w:rsidP="007E4C28">
      <w:pPr>
        <w:pStyle w:val="NoSpacing"/>
        <w:rPr>
          <w:rFonts w:cs="Times New Roman"/>
          <w:szCs w:val="24"/>
        </w:rPr>
      </w:pPr>
    </w:p>
    <w:p w14:paraId="626F5F50" w14:textId="77777777" w:rsidR="007E4C28" w:rsidRDefault="007E4C28" w:rsidP="007E4C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2025</w:t>
      </w:r>
    </w:p>
    <w:p w14:paraId="3BC0732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764AF" w14:textId="77777777" w:rsidR="007E4C28" w:rsidRDefault="007E4C28" w:rsidP="009139A6">
      <w:r>
        <w:separator/>
      </w:r>
    </w:p>
  </w:endnote>
  <w:endnote w:type="continuationSeparator" w:id="0">
    <w:p w14:paraId="17FACF59" w14:textId="77777777" w:rsidR="007E4C28" w:rsidRDefault="007E4C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3CF9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3C3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9F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E54C1" w14:textId="77777777" w:rsidR="007E4C28" w:rsidRDefault="007E4C28" w:rsidP="009139A6">
      <w:r>
        <w:separator/>
      </w:r>
    </w:p>
  </w:footnote>
  <w:footnote w:type="continuationSeparator" w:id="0">
    <w:p w14:paraId="6C4B68B1" w14:textId="77777777" w:rsidR="007E4C28" w:rsidRDefault="007E4C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AE7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0DE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51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C28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7E4C28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3722C"/>
  <w15:chartTrackingRefBased/>
  <w15:docId w15:val="{DA3A0FCA-F461-44E2-9504-987E836D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4C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2025-05-31T14:52:00Z</dcterms:created>
  <dcterms:modified xsi:type="dcterms:W3CDTF">2025-05-31T14:52:00Z</dcterms:modified>
</cp:coreProperties>
</file>