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FE5A1" w14:textId="77777777" w:rsidR="00B9320E" w:rsidRPr="00690BA6" w:rsidRDefault="00B9320E" w:rsidP="00B9320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E692D0D" w14:textId="77777777" w:rsidR="00B9320E" w:rsidRDefault="00B9320E" w:rsidP="00B932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3F22438" w14:textId="77777777" w:rsidR="00B9320E" w:rsidRDefault="00B9320E" w:rsidP="00B93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4194F" w14:textId="77777777" w:rsidR="00B9320E" w:rsidRDefault="00B9320E" w:rsidP="00B93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2BE8E7" w14:textId="77777777" w:rsidR="00B9320E" w:rsidRDefault="00B9320E" w:rsidP="00B9320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1192D3D7" w14:textId="77777777" w:rsidR="00B9320E" w:rsidRDefault="00B9320E" w:rsidP="00B9320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8D5A47D" w14:textId="77777777" w:rsidR="00B9320E" w:rsidRDefault="00B9320E" w:rsidP="00B9320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71430E4" w14:textId="77777777" w:rsidR="00B9320E" w:rsidRDefault="00B9320E" w:rsidP="00B93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A480BA" w14:textId="77777777" w:rsidR="00B9320E" w:rsidRDefault="00B9320E" w:rsidP="00B93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B60F8" w14:textId="77777777" w:rsidR="00B9320E" w:rsidRDefault="00B9320E" w:rsidP="00B932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29D305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1768C" w14:textId="77777777" w:rsidR="00B9320E" w:rsidRDefault="00B9320E" w:rsidP="009139A6">
      <w:r>
        <w:separator/>
      </w:r>
    </w:p>
  </w:endnote>
  <w:endnote w:type="continuationSeparator" w:id="0">
    <w:p w14:paraId="56ED5F40" w14:textId="77777777" w:rsidR="00B9320E" w:rsidRDefault="00B932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9C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3A1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F1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82813" w14:textId="77777777" w:rsidR="00B9320E" w:rsidRDefault="00B9320E" w:rsidP="009139A6">
      <w:r>
        <w:separator/>
      </w:r>
    </w:p>
  </w:footnote>
  <w:footnote w:type="continuationSeparator" w:id="0">
    <w:p w14:paraId="3ECCEDC4" w14:textId="77777777" w:rsidR="00B9320E" w:rsidRDefault="00B932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E77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E64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B17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0E"/>
    <w:rsid w:val="000666E0"/>
    <w:rsid w:val="002510B7"/>
    <w:rsid w:val="005C130B"/>
    <w:rsid w:val="00826F5C"/>
    <w:rsid w:val="009139A6"/>
    <w:rsid w:val="009448BB"/>
    <w:rsid w:val="00A3176C"/>
    <w:rsid w:val="00AE65F8"/>
    <w:rsid w:val="00B9320E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B9E35"/>
  <w15:chartTrackingRefBased/>
  <w15:docId w15:val="{D023AE42-5A16-4C9F-AF0A-B0E19141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2021-08-04T18:25:00Z</dcterms:created>
  <dcterms:modified xsi:type="dcterms:W3CDTF">2021-08-04T18:25:00Z</dcterms:modified>
</cp:coreProperties>
</file>