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101D5" w14:textId="77777777" w:rsidR="00420703" w:rsidRDefault="00420703" w:rsidP="004207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Joan BUCHER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4D501BA0" w14:textId="77777777" w:rsidR="00420703" w:rsidRDefault="00420703" w:rsidP="004207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409B66" w14:textId="77777777" w:rsidR="00420703" w:rsidRDefault="00420703" w:rsidP="004207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965C76" w14:textId="77777777" w:rsidR="00420703" w:rsidRDefault="00420703" w:rsidP="004207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William Bucher of Abbots Aston, Hertfordshire(q.v.), and his wife, Julian(q.v.).</w:t>
      </w:r>
    </w:p>
    <w:p w14:paraId="256614DA" w14:textId="77777777" w:rsidR="00420703" w:rsidRDefault="00420703" w:rsidP="004207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p.234)</w:t>
      </w:r>
    </w:p>
    <w:p w14:paraId="583ABDF2" w14:textId="77777777" w:rsidR="00420703" w:rsidRDefault="00420703" w:rsidP="004207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95C314" w14:textId="77777777" w:rsidR="00420703" w:rsidRDefault="00420703" w:rsidP="004207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69D21F" w14:textId="77777777" w:rsidR="00420703" w:rsidRDefault="00420703" w:rsidP="004207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Oct.1430</w:t>
      </w:r>
      <w:r>
        <w:rPr>
          <w:rFonts w:ascii="Times New Roman" w:hAnsi="Times New Roman" w:cs="Times New Roman"/>
          <w:sz w:val="24"/>
          <w:szCs w:val="24"/>
        </w:rPr>
        <w:tab/>
        <w:t>He had a bequest in his father’s Will.   (ibid.)</w:t>
      </w:r>
    </w:p>
    <w:p w14:paraId="32AED2C5" w14:textId="77777777" w:rsidR="00420703" w:rsidRDefault="00420703" w:rsidP="004207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D88B6E" w14:textId="77777777" w:rsidR="00420703" w:rsidRDefault="00420703" w:rsidP="004207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6A002F" w14:textId="77777777" w:rsidR="00420703" w:rsidRDefault="00420703" w:rsidP="004207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2022</w:t>
      </w:r>
    </w:p>
    <w:p w14:paraId="7A30A2C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A6BE1" w14:textId="77777777" w:rsidR="00420703" w:rsidRDefault="00420703" w:rsidP="009139A6">
      <w:r>
        <w:separator/>
      </w:r>
    </w:p>
  </w:endnote>
  <w:endnote w:type="continuationSeparator" w:id="0">
    <w:p w14:paraId="21119364" w14:textId="77777777" w:rsidR="00420703" w:rsidRDefault="004207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4C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E20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A07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2098F" w14:textId="77777777" w:rsidR="00420703" w:rsidRDefault="00420703" w:rsidP="009139A6">
      <w:r>
        <w:separator/>
      </w:r>
    </w:p>
  </w:footnote>
  <w:footnote w:type="continuationSeparator" w:id="0">
    <w:p w14:paraId="38C05BAA" w14:textId="77777777" w:rsidR="00420703" w:rsidRDefault="004207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CF6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1360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606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703"/>
    <w:rsid w:val="000666E0"/>
    <w:rsid w:val="002510B7"/>
    <w:rsid w:val="0042070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8A064"/>
  <w15:chartTrackingRefBased/>
  <w15:docId w15:val="{CADBBAFA-62C8-42D2-9807-3D484068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2022-02-05T21:34:00Z</dcterms:created>
  <dcterms:modified xsi:type="dcterms:W3CDTF">2022-02-05T21:35:00Z</dcterms:modified>
</cp:coreProperties>
</file>