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C7598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BUCHER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159802D1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0C10E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AE13F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Bucher of Abbots Aston, Hertfordshire(q.v.), and his wife, Julian(q.v.).</w:t>
      </w:r>
    </w:p>
    <w:p w14:paraId="03CFF958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5C9D5512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584E8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88B4E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father’s Will.   (ibid.)</w:t>
      </w:r>
    </w:p>
    <w:p w14:paraId="3BE4ECB4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59862A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7CCBC0" w14:textId="77777777" w:rsidR="003579C7" w:rsidRDefault="003579C7" w:rsidP="00357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7DF89D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121A4" w14:textId="77777777" w:rsidR="003579C7" w:rsidRDefault="003579C7" w:rsidP="009139A6">
      <w:r>
        <w:separator/>
      </w:r>
    </w:p>
  </w:endnote>
  <w:endnote w:type="continuationSeparator" w:id="0">
    <w:p w14:paraId="0BB49785" w14:textId="77777777" w:rsidR="003579C7" w:rsidRDefault="003579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080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D22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4A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C5FA7" w14:textId="77777777" w:rsidR="003579C7" w:rsidRDefault="003579C7" w:rsidP="009139A6">
      <w:r>
        <w:separator/>
      </w:r>
    </w:p>
  </w:footnote>
  <w:footnote w:type="continuationSeparator" w:id="0">
    <w:p w14:paraId="29C1AC9F" w14:textId="77777777" w:rsidR="003579C7" w:rsidRDefault="003579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F2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07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98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C7"/>
    <w:rsid w:val="000666E0"/>
    <w:rsid w:val="002510B7"/>
    <w:rsid w:val="003579C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27DE0"/>
  <w15:chartTrackingRefBased/>
  <w15:docId w15:val="{B8472FB8-99D0-434C-8A15-0E29EF35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2022-02-05T21:34:00Z</dcterms:created>
  <dcterms:modified xsi:type="dcterms:W3CDTF">2022-02-05T21:34:00Z</dcterms:modified>
</cp:coreProperties>
</file>