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2B0C2" w14:textId="77777777" w:rsidR="00830254" w:rsidRDefault="00830254" w:rsidP="008302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BUCHER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60E3BE0B" w14:textId="77777777" w:rsidR="00830254" w:rsidRDefault="00830254" w:rsidP="00830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FE9559" w14:textId="77777777" w:rsidR="00830254" w:rsidRDefault="00830254" w:rsidP="00830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B439A6" w14:textId="77777777" w:rsidR="00830254" w:rsidRDefault="00830254" w:rsidP="008302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William Bucher of Abbots Aston, Hertfordshire(q.v.), and his wife, Julian(q.v.).</w:t>
      </w:r>
    </w:p>
    <w:p w14:paraId="6D143F43" w14:textId="77777777" w:rsidR="00830254" w:rsidRDefault="00830254" w:rsidP="008302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p.234)</w:t>
      </w:r>
    </w:p>
    <w:p w14:paraId="3CCBE2C1" w14:textId="77777777" w:rsidR="00830254" w:rsidRDefault="00830254" w:rsidP="00830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C6D1DD" w14:textId="77777777" w:rsidR="00830254" w:rsidRDefault="00830254" w:rsidP="00830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6DFDA1" w14:textId="77777777" w:rsidR="00830254" w:rsidRDefault="00830254" w:rsidP="008302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Oct.1430</w:t>
      </w:r>
      <w:r>
        <w:rPr>
          <w:rFonts w:ascii="Times New Roman" w:hAnsi="Times New Roman" w:cs="Times New Roman"/>
          <w:sz w:val="24"/>
          <w:szCs w:val="24"/>
        </w:rPr>
        <w:tab/>
        <w:t>He had a bequest in his father’s Will.   (ibid.)</w:t>
      </w:r>
    </w:p>
    <w:p w14:paraId="38A7C428" w14:textId="77777777" w:rsidR="00830254" w:rsidRDefault="00830254" w:rsidP="00830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1D14FD" w14:textId="77777777" w:rsidR="00830254" w:rsidRDefault="00830254" w:rsidP="00830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BAFB4F" w14:textId="77777777" w:rsidR="00830254" w:rsidRDefault="00830254" w:rsidP="008302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2022</w:t>
      </w:r>
    </w:p>
    <w:p w14:paraId="1C1669BF" w14:textId="0D47F7E5" w:rsidR="00830254" w:rsidRPr="00830254" w:rsidRDefault="00830254" w:rsidP="00830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4B6D3D" w14:textId="15B5EA05" w:rsidR="00830254" w:rsidRPr="00830254" w:rsidRDefault="00830254" w:rsidP="00901C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DBA897" w14:textId="77777777" w:rsidR="00901C9E" w:rsidRPr="00901C9E" w:rsidRDefault="00901C9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671E3A" w14:textId="4BFF8A89" w:rsidR="003046EE" w:rsidRDefault="003046E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728017" w14:textId="34A8AF6C" w:rsidR="003046EE" w:rsidRDefault="003046E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5E9D7F" w14:textId="77777777" w:rsidR="003046EE" w:rsidRPr="003046EE" w:rsidRDefault="003046E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3046EE" w:rsidRPr="003046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2731B" w14:textId="77777777" w:rsidR="003046EE" w:rsidRDefault="003046EE" w:rsidP="009139A6">
      <w:r>
        <w:separator/>
      </w:r>
    </w:p>
  </w:endnote>
  <w:endnote w:type="continuationSeparator" w:id="0">
    <w:p w14:paraId="7F523A94" w14:textId="77777777" w:rsidR="003046EE" w:rsidRDefault="003046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A08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64CF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0ED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67031" w14:textId="77777777" w:rsidR="003046EE" w:rsidRDefault="003046EE" w:rsidP="009139A6">
      <w:r>
        <w:separator/>
      </w:r>
    </w:p>
  </w:footnote>
  <w:footnote w:type="continuationSeparator" w:id="0">
    <w:p w14:paraId="1A153F2B" w14:textId="77777777" w:rsidR="003046EE" w:rsidRDefault="003046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D65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48E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541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6EE"/>
    <w:rsid w:val="000666E0"/>
    <w:rsid w:val="002510B7"/>
    <w:rsid w:val="002B2486"/>
    <w:rsid w:val="003046EE"/>
    <w:rsid w:val="005C130B"/>
    <w:rsid w:val="00826F5C"/>
    <w:rsid w:val="00830254"/>
    <w:rsid w:val="00901C9E"/>
    <w:rsid w:val="009139A6"/>
    <w:rsid w:val="009448BB"/>
    <w:rsid w:val="00A3176C"/>
    <w:rsid w:val="00AE65F8"/>
    <w:rsid w:val="00BA00AB"/>
    <w:rsid w:val="00CB4ED9"/>
    <w:rsid w:val="00D120EA"/>
    <w:rsid w:val="00EB3209"/>
    <w:rsid w:val="00F5287F"/>
    <w:rsid w:val="00F9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0F801"/>
  <w15:chartTrackingRefBased/>
  <w15:docId w15:val="{A0A52BC5-9A6F-4D70-AE79-9B2399CB2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22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2022-02-05T21:10:00Z</dcterms:created>
  <dcterms:modified xsi:type="dcterms:W3CDTF">2022-02-05T21:35:00Z</dcterms:modified>
</cp:coreProperties>
</file>