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372" w:rsidRDefault="006E0372" w:rsidP="006E03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Elizabeth BUCHE</w:t>
      </w:r>
      <w:r>
        <w:rPr>
          <w:rFonts w:ascii="Times New Roman" w:hAnsi="Times New Roman" w:cs="Times New Roman"/>
          <w:sz w:val="24"/>
          <w:szCs w:val="24"/>
        </w:rPr>
        <w:t xml:space="preserve">       (fl.1469)</w:t>
      </w:r>
    </w:p>
    <w:p w:rsidR="006E0372" w:rsidRDefault="006E0372" w:rsidP="006E03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Coventry and Lichfield.</w:t>
      </w:r>
    </w:p>
    <w:p w:rsidR="006E0372" w:rsidRDefault="006E0372" w:rsidP="006E03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0372" w:rsidRDefault="006E0372" w:rsidP="006E03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0372" w:rsidRDefault="006E0372" w:rsidP="006E03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Jan.1469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George Bulde(q.v.) were twice related in the fourth degree of </w:t>
      </w:r>
    </w:p>
    <w:p w:rsidR="006E0372" w:rsidRDefault="006E0372" w:rsidP="006E03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consanguinity and wished to marry and requested that they might fulfil</w:t>
      </w:r>
    </w:p>
    <w:p w:rsidR="006E0372" w:rsidRDefault="006E0372" w:rsidP="006E03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their wish. Approved.</w:t>
      </w:r>
    </w:p>
    <w:p w:rsidR="006E0372" w:rsidRDefault="006E0372" w:rsidP="006E0372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p.18)</w:t>
      </w:r>
    </w:p>
    <w:p w:rsidR="006E0372" w:rsidRDefault="006E0372" w:rsidP="006E03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0372" w:rsidRDefault="006E0372" w:rsidP="006E03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0372" w:rsidRDefault="006E0372" w:rsidP="006E03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0372" w:rsidRDefault="006E0372" w:rsidP="00564E3C">
      <w:pPr>
        <w:spacing w:after="0" w:line="240" w:lineRule="auto"/>
      </w:pPr>
      <w:r>
        <w:separator/>
      </w:r>
    </w:p>
  </w:endnote>
  <w:endnote w:type="continuationSeparator" w:id="0">
    <w:p w:rsidR="006E0372" w:rsidRDefault="006E037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E0372">
      <w:rPr>
        <w:rFonts w:ascii="Times New Roman" w:hAnsi="Times New Roman" w:cs="Times New Roman"/>
        <w:noProof/>
        <w:sz w:val="24"/>
        <w:szCs w:val="24"/>
      </w:rPr>
      <w:t>21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0372" w:rsidRDefault="006E0372" w:rsidP="00564E3C">
      <w:pPr>
        <w:spacing w:after="0" w:line="240" w:lineRule="auto"/>
      </w:pPr>
      <w:r>
        <w:separator/>
      </w:r>
    </w:p>
  </w:footnote>
  <w:footnote w:type="continuationSeparator" w:id="0">
    <w:p w:rsidR="006E0372" w:rsidRDefault="006E037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372"/>
    <w:rsid w:val="00372DC6"/>
    <w:rsid w:val="00564E3C"/>
    <w:rsid w:val="0064591D"/>
    <w:rsid w:val="006E037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CC9623-718A-4EB3-A113-2D46804E4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2016-01-21T20:05:00Z</dcterms:created>
  <dcterms:modified xsi:type="dcterms:W3CDTF">2016-01-21T20:06:00Z</dcterms:modified>
</cp:coreProperties>
</file>