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701EF" w14:textId="77777777" w:rsidR="0006170F" w:rsidRDefault="0006170F" w:rsidP="0006170F">
      <w:pPr>
        <w:pStyle w:val="NoSpacing"/>
      </w:pPr>
      <w:r>
        <w:rPr>
          <w:u w:val="single"/>
        </w:rPr>
        <w:t>Walter BUBWITH</w:t>
      </w:r>
      <w:r>
        <w:t xml:space="preserve">      </w:t>
      </w:r>
      <w:r>
        <w:t>(fl.1477)</w:t>
      </w:r>
    </w:p>
    <w:p w14:paraId="7CA2112D" w14:textId="77777777" w:rsidR="0006170F" w:rsidRDefault="0006170F" w:rsidP="0006170F">
      <w:pPr>
        <w:pStyle w:val="NoSpacing"/>
      </w:pPr>
      <w:r>
        <w:t>of Pontefract Priory.</w:t>
      </w:r>
    </w:p>
    <w:p w14:paraId="7079E601" w14:textId="77777777" w:rsidR="0006170F" w:rsidRDefault="0006170F" w:rsidP="0006170F">
      <w:pPr>
        <w:pStyle w:val="NoSpacing"/>
      </w:pPr>
    </w:p>
    <w:p w14:paraId="0F799B8B" w14:textId="77777777" w:rsidR="0006170F" w:rsidRDefault="0006170F" w:rsidP="0006170F">
      <w:pPr>
        <w:pStyle w:val="NoSpacing"/>
      </w:pPr>
    </w:p>
    <w:p w14:paraId="4750DB9E" w14:textId="77777777" w:rsidR="0006170F" w:rsidRDefault="0006170F" w:rsidP="0006170F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0406181D" w14:textId="77777777" w:rsidR="0006170F" w:rsidRDefault="0006170F" w:rsidP="0006170F">
      <w:pPr>
        <w:pStyle w:val="NoSpacing"/>
      </w:pPr>
      <w:r>
        <w:tab/>
      </w:r>
      <w:r>
        <w:tab/>
        <w:t>Minster, by William Egremont, Bishop of Dromore(q.v.).</w:t>
      </w:r>
    </w:p>
    <w:p w14:paraId="78D7D099" w14:textId="77777777" w:rsidR="0006170F" w:rsidRDefault="0006170F" w:rsidP="0006170F">
      <w:pPr>
        <w:pStyle w:val="NoSpacing"/>
      </w:pPr>
      <w:r>
        <w:tab/>
      </w:r>
      <w:r>
        <w:tab/>
        <w:t>(“York Clergy Ordinations 1475-1500” ed. David M. Smith p.26)</w:t>
      </w:r>
    </w:p>
    <w:p w14:paraId="0A6A630A" w14:textId="77777777" w:rsidR="0006170F" w:rsidRDefault="0006170F" w:rsidP="0006170F">
      <w:pPr>
        <w:pStyle w:val="NoSpacing"/>
      </w:pPr>
    </w:p>
    <w:p w14:paraId="2E662803" w14:textId="77777777" w:rsidR="0006170F" w:rsidRDefault="0006170F" w:rsidP="0006170F">
      <w:pPr>
        <w:pStyle w:val="NoSpacing"/>
      </w:pPr>
    </w:p>
    <w:p w14:paraId="2019C978" w14:textId="77777777" w:rsidR="0006170F" w:rsidRDefault="0006170F" w:rsidP="0006170F">
      <w:pPr>
        <w:pStyle w:val="NoSpacing"/>
      </w:pPr>
      <w:r>
        <w:t>19 October 2019</w:t>
      </w:r>
    </w:p>
    <w:p w14:paraId="536FEB71" w14:textId="2FAF1FD1" w:rsidR="006B2F86" w:rsidRPr="0006170F" w:rsidRDefault="0006170F" w:rsidP="00E71FC3">
      <w:pPr>
        <w:pStyle w:val="NoSpacing"/>
      </w:pPr>
      <w:bookmarkStart w:id="0" w:name="_GoBack"/>
      <w:bookmarkEnd w:id="0"/>
    </w:p>
    <w:sectPr w:rsidR="006B2F86" w:rsidRPr="000617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3AA1D" w14:textId="77777777" w:rsidR="0006170F" w:rsidRDefault="0006170F" w:rsidP="00E71FC3">
      <w:pPr>
        <w:spacing w:after="0" w:line="240" w:lineRule="auto"/>
      </w:pPr>
      <w:r>
        <w:separator/>
      </w:r>
    </w:p>
  </w:endnote>
  <w:endnote w:type="continuationSeparator" w:id="0">
    <w:p w14:paraId="02BC7B44" w14:textId="77777777" w:rsidR="0006170F" w:rsidRDefault="000617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F6D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E194C" w14:textId="77777777" w:rsidR="0006170F" w:rsidRDefault="0006170F" w:rsidP="00E71FC3">
      <w:pPr>
        <w:spacing w:after="0" w:line="240" w:lineRule="auto"/>
      </w:pPr>
      <w:r>
        <w:separator/>
      </w:r>
    </w:p>
  </w:footnote>
  <w:footnote w:type="continuationSeparator" w:id="0">
    <w:p w14:paraId="455719B8" w14:textId="77777777" w:rsidR="0006170F" w:rsidRDefault="000617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0F"/>
    <w:rsid w:val="0006170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4420A"/>
  <w15:chartTrackingRefBased/>
  <w15:docId w15:val="{6568EBFD-05B2-4351-B36F-9DF88DA7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2019-10-19T13:55:00Z</dcterms:created>
  <dcterms:modified xsi:type="dcterms:W3CDTF">2019-10-19T13:56:00Z</dcterms:modified>
</cp:coreProperties>
</file>