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7951" w14:textId="77777777" w:rsidR="00A403EB" w:rsidRDefault="00A403EB" w:rsidP="00A403EB">
      <w:pPr>
        <w:pStyle w:val="NoSpacing"/>
        <w:jc w:val="both"/>
      </w:pPr>
      <w:r>
        <w:rPr>
          <w:u w:val="single"/>
        </w:rPr>
        <w:t>Robert BUBWITH</w:t>
      </w:r>
      <w:r>
        <w:t xml:space="preserve">      (fl.1483)</w:t>
      </w:r>
    </w:p>
    <w:p w14:paraId="5B09D9C3" w14:textId="77777777" w:rsidR="00A403EB" w:rsidRDefault="00A403EB" w:rsidP="00A403EB">
      <w:pPr>
        <w:pStyle w:val="NoSpacing"/>
        <w:jc w:val="both"/>
      </w:pPr>
      <w:r>
        <w:t>Chaplain.</w:t>
      </w:r>
    </w:p>
    <w:p w14:paraId="23F3F6AB" w14:textId="77777777" w:rsidR="00A403EB" w:rsidRDefault="00A403EB" w:rsidP="00A403EB">
      <w:pPr>
        <w:pStyle w:val="NoSpacing"/>
        <w:jc w:val="both"/>
      </w:pPr>
    </w:p>
    <w:p w14:paraId="614AB604" w14:textId="77777777" w:rsidR="00A403EB" w:rsidRDefault="00A403EB" w:rsidP="00A403EB">
      <w:pPr>
        <w:pStyle w:val="NoSpacing"/>
        <w:jc w:val="both"/>
      </w:pPr>
    </w:p>
    <w:p w14:paraId="0A35A4A1" w14:textId="77777777" w:rsidR="00A403EB" w:rsidRDefault="00A403EB" w:rsidP="00A403EB">
      <w:pPr>
        <w:pStyle w:val="NoSpacing"/>
        <w:jc w:val="both"/>
      </w:pPr>
      <w:r>
        <w:t xml:space="preserve">  2 Jul.1483</w:t>
      </w:r>
      <w:r>
        <w:tab/>
        <w:t>He was instituted to the rectory of Colthorp.</w:t>
      </w:r>
    </w:p>
    <w:p w14:paraId="46F95A8D" w14:textId="77777777" w:rsidR="00A403EB" w:rsidRDefault="00A403EB" w:rsidP="00A403EB">
      <w:pPr>
        <w:pStyle w:val="NoSpacing"/>
      </w:pPr>
      <w:r>
        <w:tab/>
      </w:r>
      <w:r>
        <w:tab/>
        <w:t>(“The Register of Thomas Rotherham, Archbishop of York 1480-1500</w:t>
      </w:r>
    </w:p>
    <w:p w14:paraId="6713B78D" w14:textId="77777777" w:rsidR="00A403EB" w:rsidRDefault="00A403EB" w:rsidP="00A403EB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p.34)</w:t>
      </w:r>
    </w:p>
    <w:p w14:paraId="7A757E60" w14:textId="77777777" w:rsidR="00A403EB" w:rsidRDefault="00A403EB" w:rsidP="00A403EB">
      <w:pPr>
        <w:pStyle w:val="NoSpacing"/>
        <w:jc w:val="both"/>
      </w:pPr>
    </w:p>
    <w:p w14:paraId="087E2722" w14:textId="77777777" w:rsidR="00A403EB" w:rsidRDefault="00A403EB" w:rsidP="00A403EB">
      <w:pPr>
        <w:pStyle w:val="NoSpacing"/>
        <w:jc w:val="both"/>
      </w:pPr>
    </w:p>
    <w:p w14:paraId="6AAFF95F" w14:textId="77777777" w:rsidR="00A403EB" w:rsidRDefault="00A403EB" w:rsidP="00A403EB">
      <w:pPr>
        <w:pStyle w:val="NoSpacing"/>
        <w:jc w:val="both"/>
      </w:pPr>
      <w:r>
        <w:t>7 July 2019</w:t>
      </w:r>
    </w:p>
    <w:p w14:paraId="0ACA4FEB" w14:textId="77777777" w:rsidR="006B2F86" w:rsidRPr="00E71FC3" w:rsidRDefault="00A403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F77DE" w14:textId="77777777" w:rsidR="00A403EB" w:rsidRDefault="00A403EB" w:rsidP="00E71FC3">
      <w:pPr>
        <w:spacing w:after="0" w:line="240" w:lineRule="auto"/>
      </w:pPr>
      <w:r>
        <w:separator/>
      </w:r>
    </w:p>
  </w:endnote>
  <w:endnote w:type="continuationSeparator" w:id="0">
    <w:p w14:paraId="24920573" w14:textId="77777777" w:rsidR="00A403EB" w:rsidRDefault="00A403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199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89F46" w14:textId="77777777" w:rsidR="00A403EB" w:rsidRDefault="00A403EB" w:rsidP="00E71FC3">
      <w:pPr>
        <w:spacing w:after="0" w:line="240" w:lineRule="auto"/>
      </w:pPr>
      <w:r>
        <w:separator/>
      </w:r>
    </w:p>
  </w:footnote>
  <w:footnote w:type="continuationSeparator" w:id="0">
    <w:p w14:paraId="13A28D2E" w14:textId="77777777" w:rsidR="00A403EB" w:rsidRDefault="00A403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EB"/>
    <w:rsid w:val="001A7C09"/>
    <w:rsid w:val="00577BD5"/>
    <w:rsid w:val="00656CBA"/>
    <w:rsid w:val="006A1F77"/>
    <w:rsid w:val="00733BE7"/>
    <w:rsid w:val="00A403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AC9E"/>
  <w15:chartTrackingRefBased/>
  <w15:docId w15:val="{FCD3DA0A-AED4-467B-8C9B-5EDAA6CB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2019-07-19T20:46:00Z</dcterms:created>
  <dcterms:modified xsi:type="dcterms:W3CDTF">2019-07-19T20:47:00Z</dcterms:modified>
</cp:coreProperties>
</file>